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BEE" w:rsidRDefault="002502D0" w:rsidP="00011BEE">
      <w:pPr>
        <w:autoSpaceDE w:val="0"/>
        <w:autoSpaceDN w:val="0"/>
        <w:adjustRightInd w:val="0"/>
        <w:spacing w:after="20"/>
        <w:jc w:val="center"/>
        <w:rPr>
          <w:rFonts w:ascii="Times New Roman CYR" w:hAnsi="Times New Roman CYR" w:cs="Times New Roman CYR"/>
          <w:b/>
          <w:bCs/>
          <w:caps/>
          <w:color w:val="000000"/>
          <w:spacing w:val="15"/>
        </w:rPr>
      </w:pPr>
      <w:r>
        <w:rPr>
          <w:rFonts w:ascii="Times New Roman CYR" w:hAnsi="Times New Roman CYR" w:cs="Times New Roman CYR"/>
          <w:b/>
          <w:bCs/>
          <w:caps/>
          <w:noProof/>
          <w:color w:val="000000"/>
          <w:spacing w:val="15"/>
          <w:lang w:val="bg-BG" w:eastAsia="bg-BG"/>
        </w:rPr>
        <w:drawing>
          <wp:inline distT="0" distB="0" distL="0" distR="0">
            <wp:extent cx="904875" cy="771525"/>
            <wp:effectExtent l="0" t="0" r="9525" b="9525"/>
            <wp:docPr id="1" name="Картина 1"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771525"/>
                    </a:xfrm>
                    <a:prstGeom prst="rect">
                      <a:avLst/>
                    </a:prstGeom>
                    <a:noFill/>
                    <a:ln>
                      <a:noFill/>
                    </a:ln>
                  </pic:spPr>
                </pic:pic>
              </a:graphicData>
            </a:graphic>
          </wp:inline>
        </w:drawing>
      </w:r>
    </w:p>
    <w:p w:rsidR="00011BEE" w:rsidRPr="00011BEE" w:rsidRDefault="00E01FD7" w:rsidP="00E01FD7">
      <w:pPr>
        <w:tabs>
          <w:tab w:val="left" w:pos="9900"/>
        </w:tabs>
        <w:autoSpaceDE w:val="0"/>
        <w:autoSpaceDN w:val="0"/>
        <w:adjustRightInd w:val="0"/>
        <w:spacing w:after="20"/>
        <w:ind w:right="-54"/>
        <w:jc w:val="center"/>
        <w:rPr>
          <w:rFonts w:ascii="Times New Roman CYR" w:hAnsi="Times New Roman CYR" w:cs="Times New Roman CYR"/>
          <w:b/>
          <w:bCs/>
          <w:caps/>
          <w:color w:val="000000"/>
          <w:spacing w:val="15"/>
        </w:rPr>
      </w:pPr>
      <w:r w:rsidRPr="008176A0">
        <w:rPr>
          <w:rFonts w:ascii="Times New Roman CYR" w:hAnsi="Times New Roman CYR" w:cs="Times New Roman CYR"/>
          <w:b/>
          <w:bCs/>
          <w:caps/>
          <w:color w:val="000000"/>
          <w:spacing w:val="80"/>
          <w:lang w:val="ru-RU"/>
        </w:rPr>
        <w:t xml:space="preserve">Република </w:t>
      </w:r>
      <w:r>
        <w:rPr>
          <w:rFonts w:ascii="Times New Roman CYR" w:hAnsi="Times New Roman CYR" w:cs="Times New Roman CYR"/>
          <w:b/>
          <w:bCs/>
          <w:caps/>
          <w:color w:val="000000"/>
          <w:spacing w:val="80"/>
          <w:lang w:val="ru-RU"/>
        </w:rPr>
        <w:t xml:space="preserve"> </w:t>
      </w:r>
      <w:r w:rsidRPr="008176A0">
        <w:rPr>
          <w:rFonts w:ascii="Times New Roman CYR" w:hAnsi="Times New Roman CYR" w:cs="Times New Roman CYR"/>
          <w:b/>
          <w:bCs/>
          <w:caps/>
          <w:color w:val="000000"/>
          <w:spacing w:val="80"/>
          <w:lang w:val="ru-RU"/>
        </w:rPr>
        <w:t>българия</w:t>
      </w:r>
    </w:p>
    <w:p w:rsidR="00011BEE" w:rsidRPr="00FE0562" w:rsidRDefault="00011BEE" w:rsidP="00011BEE">
      <w:pPr>
        <w:pBdr>
          <w:bottom w:val="single" w:sz="4" w:space="1" w:color="auto"/>
        </w:pBdr>
        <w:autoSpaceDE w:val="0"/>
        <w:autoSpaceDN w:val="0"/>
        <w:adjustRightInd w:val="0"/>
        <w:spacing w:after="20"/>
        <w:jc w:val="center"/>
        <w:rPr>
          <w:rFonts w:ascii="HebarU" w:hAnsi="HebarU" w:cs="HebarU"/>
          <w:color w:val="000000"/>
          <w:spacing w:val="80"/>
          <w:lang w:val="bg-BG"/>
        </w:rPr>
      </w:pPr>
      <w:r w:rsidRPr="00FE0562">
        <w:rPr>
          <w:rFonts w:ascii="Times New Roman CYR" w:hAnsi="Times New Roman CYR" w:cs="Times New Roman CYR"/>
          <w:b/>
          <w:bCs/>
          <w:color w:val="000000"/>
          <w:spacing w:val="40"/>
          <w:sz w:val="28"/>
          <w:szCs w:val="28"/>
          <w:lang w:val="ru-RU"/>
        </w:rPr>
        <w:t>ОБЛАСТ</w:t>
      </w:r>
      <w:proofErr w:type="gramStart"/>
      <w:r w:rsidRPr="00FE0562">
        <w:rPr>
          <w:rFonts w:ascii="Times New Roman CYR" w:hAnsi="Times New Roman CYR" w:cs="Times New Roman CYR"/>
          <w:b/>
          <w:bCs/>
          <w:color w:val="000000"/>
          <w:spacing w:val="40"/>
          <w:sz w:val="28"/>
          <w:szCs w:val="28"/>
        </w:rPr>
        <w:t>E</w:t>
      </w:r>
      <w:proofErr w:type="gramEnd"/>
      <w:r w:rsidRPr="00FE0562">
        <w:rPr>
          <w:rFonts w:ascii="Times New Roman CYR" w:hAnsi="Times New Roman CYR" w:cs="Times New Roman CYR"/>
          <w:b/>
          <w:bCs/>
          <w:color w:val="000000"/>
          <w:spacing w:val="40"/>
          <w:sz w:val="28"/>
          <w:szCs w:val="28"/>
          <w:lang w:val="ru-RU"/>
        </w:rPr>
        <w:t>Н УПРАВИТЕЛ НА ОБЛАСТ</w:t>
      </w:r>
      <w:r w:rsidR="00FE0562">
        <w:rPr>
          <w:rFonts w:ascii="Times New Roman CYR" w:hAnsi="Times New Roman CYR" w:cs="Times New Roman CYR"/>
          <w:b/>
          <w:bCs/>
          <w:color w:val="000000"/>
          <w:spacing w:val="40"/>
          <w:sz w:val="28"/>
          <w:szCs w:val="28"/>
          <w:lang w:val="ru-RU"/>
        </w:rPr>
        <w:t xml:space="preserve"> </w:t>
      </w:r>
      <w:r w:rsidR="00FE0562" w:rsidRPr="00FE0562">
        <w:rPr>
          <w:rFonts w:ascii="Times New Roman CYR" w:hAnsi="Times New Roman CYR" w:cs="Times New Roman CYR"/>
          <w:b/>
          <w:bCs/>
          <w:color w:val="000000"/>
          <w:spacing w:val="40"/>
          <w:sz w:val="28"/>
          <w:szCs w:val="28"/>
          <w:lang w:val="bg-BG"/>
        </w:rPr>
        <w:t>ВЕЛИКО ТЪРНОВО</w:t>
      </w:r>
    </w:p>
    <w:p w:rsidR="003B6F00" w:rsidRPr="003B6F00" w:rsidRDefault="002502D0" w:rsidP="00CA3D84">
      <w:pPr>
        <w:jc w:val="right"/>
        <w:rPr>
          <w:lang w:val="bg-BG"/>
        </w:rPr>
      </w:pPr>
      <w:r>
        <w:rPr>
          <w:noProof/>
          <w:lang w:val="bg-BG" w:eastAsia="bg-BG"/>
        </w:rPr>
        <w:drawing>
          <wp:anchor distT="0" distB="0" distL="114300" distR="114300" simplePos="0" relativeHeight="251657728" behindDoc="0" locked="0" layoutInCell="1" allowOverlap="1">
            <wp:simplePos x="0" y="0"/>
            <wp:positionH relativeFrom="column">
              <wp:posOffset>5274945</wp:posOffset>
            </wp:positionH>
            <wp:positionV relativeFrom="paragraph">
              <wp:posOffset>47625</wp:posOffset>
            </wp:positionV>
            <wp:extent cx="1038225" cy="666750"/>
            <wp:effectExtent l="0" t="0" r="9525" b="0"/>
            <wp:wrapSquare wrapText="bothSides"/>
            <wp:docPr id="11" name="Картина 11" descr="ISO-90012_bw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SO-90012_bw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1BEE" w:rsidRDefault="0001255F" w:rsidP="00285137">
      <w:pPr>
        <w:rPr>
          <w:rFonts w:ascii="Times New Roman CYR" w:hAnsi="Times New Roman CYR" w:cs="Times New Roman CYR"/>
          <w:b/>
          <w:bCs/>
          <w:color w:val="000000"/>
          <w:sz w:val="22"/>
          <w:szCs w:val="22"/>
          <w:lang w:val="ru-RU"/>
        </w:rPr>
      </w:pPr>
      <w:r>
        <w:rPr>
          <w:rFonts w:ascii="Times New Roman CYR" w:hAnsi="Times New Roman CYR" w:cs="Times New Roman CYR"/>
          <w:b/>
          <w:bCs/>
          <w:color w:val="000000"/>
          <w:sz w:val="22"/>
          <w:szCs w:val="22"/>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10" o:title=""/>
            <o:lock v:ext="edit" ungrouping="t" rotation="t" cropping="t" verticies="t" text="t" grouping="t"/>
            <o:signatureline v:ext="edit" id="{84F2D61D-C72F-4CCE-9AD2-1EABD9A269BF}" provid="{00000000-0000-0000-0000-000000000000}" o:suggestedsigner="регистрационен номер" allowcomments="t" issignatureline="t"/>
          </v:shape>
        </w:pict>
      </w:r>
    </w:p>
    <w:p w:rsidR="006D6415" w:rsidRDefault="006D6415" w:rsidP="006D6415">
      <w:pPr>
        <w:spacing w:line="276" w:lineRule="auto"/>
        <w:jc w:val="both"/>
        <w:rPr>
          <w:b/>
          <w:color w:val="000000"/>
          <w:lang w:val="bg-BG"/>
        </w:rPr>
      </w:pPr>
      <w:r w:rsidRPr="00A83C65">
        <w:rPr>
          <w:b/>
          <w:color w:val="000000"/>
          <w:lang w:val="bg-BG"/>
        </w:rPr>
        <w:t>ДО</w:t>
      </w:r>
    </w:p>
    <w:p w:rsidR="00EB0E06" w:rsidRDefault="00EB0E06" w:rsidP="006D6415">
      <w:pPr>
        <w:spacing w:line="276" w:lineRule="auto"/>
        <w:jc w:val="both"/>
        <w:rPr>
          <w:b/>
          <w:color w:val="000000"/>
          <w:lang w:val="bg-BG"/>
        </w:rPr>
      </w:pPr>
      <w:r>
        <w:rPr>
          <w:b/>
          <w:color w:val="000000"/>
          <w:lang w:val="bg-BG"/>
        </w:rPr>
        <w:t>ОБЛАСТНИЯ УПРАВИТЕЛ НА ОБЛАСТ РУСЕ</w:t>
      </w:r>
    </w:p>
    <w:p w:rsidR="00374150" w:rsidRDefault="00374150" w:rsidP="006D6415">
      <w:pPr>
        <w:spacing w:line="276" w:lineRule="auto"/>
        <w:jc w:val="both"/>
        <w:rPr>
          <w:b/>
          <w:color w:val="000000"/>
          <w:lang w:val="bg-BG"/>
        </w:rPr>
      </w:pPr>
      <w:r>
        <w:rPr>
          <w:b/>
          <w:color w:val="000000"/>
          <w:lang w:val="bg-BG"/>
        </w:rPr>
        <w:t>ОБЛАСТНИЯ УПРАВИТЕЛ НА ОБЛАСТ ПЛЕВЕН</w:t>
      </w:r>
    </w:p>
    <w:p w:rsidR="00374150" w:rsidRDefault="00374150" w:rsidP="006D6415">
      <w:pPr>
        <w:spacing w:line="276" w:lineRule="auto"/>
        <w:jc w:val="both"/>
        <w:rPr>
          <w:b/>
          <w:color w:val="000000"/>
          <w:lang w:val="bg-BG"/>
        </w:rPr>
      </w:pPr>
      <w:r>
        <w:rPr>
          <w:b/>
          <w:color w:val="000000"/>
          <w:lang w:val="bg-BG"/>
        </w:rPr>
        <w:t>ОБЛАСТНИЯ УПРАВИТЕЛ НА ОБЛАСТ ГАБРОВО</w:t>
      </w:r>
    </w:p>
    <w:p w:rsidR="00EC6065" w:rsidRPr="00EC6065" w:rsidRDefault="00EC6065" w:rsidP="00EC6065">
      <w:pPr>
        <w:jc w:val="both"/>
        <w:rPr>
          <w:b/>
          <w:color w:val="000000"/>
          <w:lang w:val="bg-BG"/>
        </w:rPr>
      </w:pPr>
      <w:r w:rsidRPr="00EC6065">
        <w:rPr>
          <w:b/>
          <w:color w:val="000000"/>
          <w:lang w:val="bg-BG"/>
        </w:rPr>
        <w:t>КМЕТА НА</w:t>
      </w:r>
      <w:r w:rsidRPr="00EC6065">
        <w:rPr>
          <w:b/>
          <w:color w:val="000000"/>
        </w:rPr>
        <w:t xml:space="preserve"> </w:t>
      </w:r>
      <w:r w:rsidRPr="00EC6065">
        <w:rPr>
          <w:b/>
          <w:color w:val="000000"/>
          <w:lang w:val="bg-BG"/>
        </w:rPr>
        <w:t>ОБЩИНА ВЕЛИКО ТЪРНОВО</w:t>
      </w:r>
    </w:p>
    <w:p w:rsidR="00EC6065" w:rsidRPr="00EC6065" w:rsidRDefault="00EC6065" w:rsidP="00EC6065">
      <w:pPr>
        <w:jc w:val="both"/>
        <w:rPr>
          <w:b/>
          <w:color w:val="000000"/>
          <w:lang w:val="bg-BG"/>
        </w:rPr>
      </w:pPr>
      <w:r w:rsidRPr="00EC6065">
        <w:rPr>
          <w:b/>
          <w:color w:val="000000"/>
          <w:lang w:val="bg-BG"/>
        </w:rPr>
        <w:t>КМЕТА НА</w:t>
      </w:r>
      <w:r w:rsidRPr="00EC6065">
        <w:rPr>
          <w:b/>
          <w:color w:val="000000"/>
        </w:rPr>
        <w:t xml:space="preserve"> </w:t>
      </w:r>
      <w:r w:rsidRPr="00EC6065">
        <w:rPr>
          <w:b/>
          <w:color w:val="000000"/>
          <w:lang w:val="bg-BG"/>
        </w:rPr>
        <w:t>ОБЩИНА ГОРНА ОРЯХОВИЦА</w:t>
      </w:r>
    </w:p>
    <w:p w:rsidR="00EC6065" w:rsidRPr="00EC6065" w:rsidRDefault="00EC6065" w:rsidP="00EC6065">
      <w:pPr>
        <w:jc w:val="both"/>
        <w:rPr>
          <w:b/>
          <w:color w:val="000000"/>
          <w:lang w:val="bg-BG"/>
        </w:rPr>
      </w:pPr>
      <w:r w:rsidRPr="008363D6">
        <w:rPr>
          <w:b/>
          <w:color w:val="000000"/>
          <w:lang w:val="bg-BG"/>
        </w:rPr>
        <w:t>КМЕТА НА</w:t>
      </w:r>
      <w:r w:rsidRPr="008363D6">
        <w:rPr>
          <w:b/>
          <w:color w:val="000000"/>
        </w:rPr>
        <w:t xml:space="preserve"> </w:t>
      </w:r>
      <w:r w:rsidRPr="008363D6">
        <w:rPr>
          <w:b/>
          <w:color w:val="000000"/>
          <w:lang w:val="bg-BG"/>
        </w:rPr>
        <w:t>ОБЩИНА ЗЛАТАРИЦА</w:t>
      </w:r>
    </w:p>
    <w:p w:rsidR="00EC6065" w:rsidRPr="00EC6065" w:rsidRDefault="00EC6065" w:rsidP="00EC6065">
      <w:pPr>
        <w:jc w:val="both"/>
        <w:rPr>
          <w:b/>
          <w:color w:val="000000"/>
          <w:lang w:val="bg-BG"/>
        </w:rPr>
      </w:pPr>
      <w:r w:rsidRPr="00EC6065">
        <w:rPr>
          <w:b/>
          <w:color w:val="000000"/>
          <w:lang w:val="bg-BG"/>
        </w:rPr>
        <w:t>КМЕТА НА</w:t>
      </w:r>
      <w:r w:rsidRPr="00EC6065">
        <w:rPr>
          <w:b/>
          <w:color w:val="000000"/>
        </w:rPr>
        <w:t xml:space="preserve"> </w:t>
      </w:r>
      <w:r w:rsidRPr="00EC6065">
        <w:rPr>
          <w:b/>
          <w:color w:val="000000"/>
          <w:lang w:val="bg-BG"/>
        </w:rPr>
        <w:t>ОБЩИНА ЛЯСКОВЕЦ</w:t>
      </w:r>
    </w:p>
    <w:p w:rsidR="00EC6065" w:rsidRPr="00101DE4" w:rsidRDefault="00EC6065" w:rsidP="00EC6065">
      <w:pPr>
        <w:jc w:val="both"/>
        <w:rPr>
          <w:b/>
          <w:color w:val="000000"/>
          <w:lang w:val="bg-BG"/>
        </w:rPr>
      </w:pPr>
      <w:r w:rsidRPr="00101DE4">
        <w:rPr>
          <w:b/>
          <w:color w:val="000000"/>
          <w:lang w:val="bg-BG"/>
        </w:rPr>
        <w:t>КМЕТА НА</w:t>
      </w:r>
      <w:r w:rsidRPr="00101DE4">
        <w:rPr>
          <w:b/>
          <w:color w:val="000000"/>
        </w:rPr>
        <w:t xml:space="preserve"> </w:t>
      </w:r>
      <w:r w:rsidRPr="00101DE4">
        <w:rPr>
          <w:b/>
          <w:color w:val="000000"/>
          <w:lang w:val="bg-BG"/>
        </w:rPr>
        <w:t>ОБЩИНА ПАВЛИКЕНИ</w:t>
      </w:r>
    </w:p>
    <w:p w:rsidR="00EC6065" w:rsidRPr="00EC6065" w:rsidRDefault="00EC6065" w:rsidP="00EC6065">
      <w:pPr>
        <w:jc w:val="both"/>
        <w:rPr>
          <w:b/>
          <w:color w:val="000000"/>
          <w:lang w:val="bg-BG"/>
        </w:rPr>
      </w:pPr>
      <w:r w:rsidRPr="008363D6">
        <w:rPr>
          <w:b/>
          <w:color w:val="000000"/>
          <w:lang w:val="bg-BG"/>
        </w:rPr>
        <w:t>КМЕТА НА</w:t>
      </w:r>
      <w:r w:rsidRPr="008363D6">
        <w:rPr>
          <w:b/>
          <w:color w:val="000000"/>
        </w:rPr>
        <w:t xml:space="preserve"> </w:t>
      </w:r>
      <w:r w:rsidRPr="008363D6">
        <w:rPr>
          <w:b/>
          <w:color w:val="000000"/>
          <w:lang w:val="bg-BG"/>
        </w:rPr>
        <w:t>ОБЩИНА ПОЛСКИ ТРЪМБЕШ</w:t>
      </w:r>
    </w:p>
    <w:p w:rsidR="00EC6065" w:rsidRPr="00EC6065" w:rsidRDefault="00EC6065" w:rsidP="00EC6065">
      <w:pPr>
        <w:jc w:val="both"/>
        <w:rPr>
          <w:b/>
          <w:color w:val="000000"/>
          <w:lang w:val="bg-BG"/>
        </w:rPr>
      </w:pPr>
      <w:r w:rsidRPr="00EC6065">
        <w:rPr>
          <w:b/>
          <w:color w:val="000000"/>
          <w:lang w:val="bg-BG"/>
        </w:rPr>
        <w:t>КМЕТА НА</w:t>
      </w:r>
      <w:r w:rsidRPr="00EC6065">
        <w:rPr>
          <w:b/>
          <w:color w:val="000000"/>
        </w:rPr>
        <w:t xml:space="preserve"> </w:t>
      </w:r>
      <w:r w:rsidRPr="00EC6065">
        <w:rPr>
          <w:b/>
          <w:color w:val="000000"/>
          <w:lang w:val="bg-BG"/>
        </w:rPr>
        <w:t>ОБЩИНА СВИЩОВ</w:t>
      </w:r>
    </w:p>
    <w:p w:rsidR="00EC6065" w:rsidRPr="000E4CF7" w:rsidRDefault="00EC6065" w:rsidP="00EC6065">
      <w:pPr>
        <w:jc w:val="both"/>
        <w:rPr>
          <w:b/>
          <w:color w:val="000000"/>
          <w:lang w:val="bg-BG"/>
        </w:rPr>
      </w:pPr>
      <w:r w:rsidRPr="000E4CF7">
        <w:rPr>
          <w:b/>
          <w:color w:val="000000"/>
          <w:lang w:val="bg-BG"/>
        </w:rPr>
        <w:t>КМЕТА НА</w:t>
      </w:r>
      <w:r w:rsidRPr="000E4CF7">
        <w:rPr>
          <w:b/>
          <w:color w:val="000000"/>
        </w:rPr>
        <w:t xml:space="preserve"> </w:t>
      </w:r>
      <w:r w:rsidRPr="000E4CF7">
        <w:rPr>
          <w:b/>
          <w:color w:val="000000"/>
          <w:lang w:val="bg-BG"/>
        </w:rPr>
        <w:t xml:space="preserve">ОБЩИНА СТРАЖИЦА </w:t>
      </w:r>
    </w:p>
    <w:p w:rsidR="006D6415" w:rsidRDefault="006D6415" w:rsidP="006D6415">
      <w:pPr>
        <w:jc w:val="both"/>
        <w:rPr>
          <w:b/>
          <w:lang w:val="bg-BG"/>
        </w:rPr>
      </w:pPr>
    </w:p>
    <w:p w:rsidR="006D6415" w:rsidRPr="00F5050E" w:rsidRDefault="006D6415" w:rsidP="006D6415">
      <w:pPr>
        <w:jc w:val="both"/>
        <w:rPr>
          <w:b/>
          <w:lang w:val="bg-BG"/>
        </w:rPr>
      </w:pPr>
      <w:r>
        <w:rPr>
          <w:b/>
          <w:lang w:val="bg-BG"/>
        </w:rPr>
        <w:t xml:space="preserve">ОТНОСНО: </w:t>
      </w:r>
      <w:r w:rsidR="00D445EF">
        <w:rPr>
          <w:i/>
          <w:lang w:val="bg-BG"/>
        </w:rPr>
        <w:t>Спешни мерки във връзка със заболяването Африканска чума по свинете</w:t>
      </w:r>
    </w:p>
    <w:p w:rsidR="006D6415" w:rsidRDefault="006D6415" w:rsidP="006D6415">
      <w:pPr>
        <w:jc w:val="both"/>
        <w:rPr>
          <w:b/>
          <w:sz w:val="32"/>
          <w:szCs w:val="32"/>
          <w:lang w:val="bg-BG"/>
        </w:rPr>
      </w:pPr>
    </w:p>
    <w:p w:rsidR="00D772FC" w:rsidRPr="00484205" w:rsidRDefault="00D772FC" w:rsidP="006D6415">
      <w:pPr>
        <w:jc w:val="both"/>
        <w:rPr>
          <w:b/>
          <w:sz w:val="32"/>
          <w:szCs w:val="32"/>
          <w:lang w:val="bg-BG"/>
        </w:rPr>
      </w:pPr>
    </w:p>
    <w:p w:rsidR="00EC6065" w:rsidRPr="00EC6065" w:rsidRDefault="00EC6065" w:rsidP="00EC6065">
      <w:pPr>
        <w:jc w:val="both"/>
        <w:rPr>
          <w:b/>
          <w:lang w:val="bg-BG"/>
        </w:rPr>
      </w:pPr>
      <w:r w:rsidRPr="00EC6065">
        <w:rPr>
          <w:b/>
          <w:lang w:val="bg-BG"/>
        </w:rPr>
        <w:tab/>
        <w:t xml:space="preserve">УВАЖАЕМИ </w:t>
      </w:r>
      <w:r w:rsidRPr="00EC6065">
        <w:rPr>
          <w:b/>
          <w:lang w:val="ru-RU"/>
        </w:rPr>
        <w:t xml:space="preserve"> </w:t>
      </w:r>
      <w:r w:rsidRPr="00EC6065">
        <w:rPr>
          <w:b/>
          <w:lang w:val="bg-BG"/>
        </w:rPr>
        <w:t>ГОСПОЖИ И ГОСПОДА,</w:t>
      </w:r>
    </w:p>
    <w:p w:rsidR="006D6415" w:rsidRPr="00484205" w:rsidRDefault="006D6415" w:rsidP="006D6415">
      <w:pPr>
        <w:jc w:val="both"/>
        <w:rPr>
          <w:sz w:val="16"/>
          <w:szCs w:val="16"/>
          <w:lang w:val="bg-BG"/>
        </w:rPr>
      </w:pPr>
    </w:p>
    <w:p w:rsidR="00973DE3" w:rsidRDefault="00D445EF" w:rsidP="00D445EF">
      <w:pPr>
        <w:ind w:firstLine="708"/>
        <w:jc w:val="both"/>
        <w:rPr>
          <w:lang w:val="bg-BG"/>
        </w:rPr>
      </w:pPr>
      <w:r>
        <w:rPr>
          <w:lang w:val="bg-BG"/>
        </w:rPr>
        <w:t xml:space="preserve">Във връзка с проведено на 29.07.2019 г. заседание на Централния </w:t>
      </w:r>
      <w:proofErr w:type="spellStart"/>
      <w:r>
        <w:rPr>
          <w:lang w:val="bg-BG"/>
        </w:rPr>
        <w:t>епизоотичен</w:t>
      </w:r>
      <w:proofErr w:type="spellEnd"/>
      <w:r>
        <w:rPr>
          <w:lang w:val="bg-BG"/>
        </w:rPr>
        <w:t xml:space="preserve"> съвет </w:t>
      </w:r>
      <w:r w:rsidR="00973DE3">
        <w:rPr>
          <w:lang w:val="bg-BG"/>
        </w:rPr>
        <w:t xml:space="preserve">и взетите от него решения е необходимо </w:t>
      </w:r>
      <w:r w:rsidR="00973DE3" w:rsidRPr="00E762B4">
        <w:rPr>
          <w:b/>
          <w:lang w:val="bg-BG"/>
        </w:rPr>
        <w:t xml:space="preserve">в радиус от 20 км в зони около индустриалните ферми </w:t>
      </w:r>
      <w:r w:rsidR="004F40BD" w:rsidRPr="00E762B4">
        <w:rPr>
          <w:b/>
          <w:lang w:val="bg-BG"/>
        </w:rPr>
        <w:t>„Геран 99“ ЕООД, гр. Лясковец и „Биляна“ ООД, с. Българско Сливово да се преустанови отглеждането на свине в тип „заден двор“</w:t>
      </w:r>
      <w:r w:rsidR="004F40BD">
        <w:rPr>
          <w:lang w:val="bg-BG"/>
        </w:rPr>
        <w:t>, като в зоните попадат следните населени места:</w:t>
      </w:r>
    </w:p>
    <w:p w:rsidR="004F40BD" w:rsidRDefault="004F40BD" w:rsidP="00D445EF">
      <w:pPr>
        <w:ind w:firstLine="708"/>
        <w:jc w:val="both"/>
        <w:rPr>
          <w:lang w:val="bg-BG"/>
        </w:rPr>
      </w:pPr>
    </w:p>
    <w:p w:rsidR="00374150" w:rsidRPr="00CD4570" w:rsidRDefault="00374150" w:rsidP="00374150">
      <w:pPr>
        <w:pStyle w:val="a9"/>
        <w:rPr>
          <w:b/>
          <w:u w:val="single"/>
          <w:lang w:val="bg-BG"/>
        </w:rPr>
      </w:pPr>
      <w:r w:rsidRPr="00CD4570">
        <w:rPr>
          <w:b/>
          <w:u w:val="single"/>
          <w:lang w:val="bg-BG"/>
        </w:rPr>
        <w:t>Област Велико Търново</w:t>
      </w:r>
    </w:p>
    <w:p w:rsidR="00374150" w:rsidRPr="00CD4570" w:rsidRDefault="00374150" w:rsidP="00D445EF">
      <w:pPr>
        <w:ind w:firstLine="708"/>
        <w:jc w:val="both"/>
        <w:rPr>
          <w:lang w:val="bg-BG"/>
        </w:rPr>
      </w:pPr>
    </w:p>
    <w:p w:rsidR="004F40BD" w:rsidRPr="00CD4570" w:rsidRDefault="004F40BD" w:rsidP="00E762B4">
      <w:pPr>
        <w:pStyle w:val="a9"/>
        <w:numPr>
          <w:ilvl w:val="0"/>
          <w:numId w:val="2"/>
        </w:numPr>
        <w:jc w:val="both"/>
        <w:rPr>
          <w:lang w:val="bg-BG"/>
        </w:rPr>
      </w:pPr>
      <w:r w:rsidRPr="00CD4570">
        <w:rPr>
          <w:lang w:val="bg-BG"/>
        </w:rPr>
        <w:t xml:space="preserve">За община Велико Търново – гр. Велико Търново, </w:t>
      </w:r>
      <w:r w:rsidR="00F81C69" w:rsidRPr="00CD4570">
        <w:rPr>
          <w:lang w:val="bg-BG"/>
        </w:rPr>
        <w:t xml:space="preserve">гр. Килифарево, гр. Дебелец, </w:t>
      </w:r>
      <w:r w:rsidRPr="00CD4570">
        <w:rPr>
          <w:lang w:val="bg-BG"/>
        </w:rPr>
        <w:t>с. Арбанас</w:t>
      </w:r>
      <w:r w:rsidR="00F81C69" w:rsidRPr="00CD4570">
        <w:rPr>
          <w:lang w:val="bg-BG"/>
        </w:rPr>
        <w:t>и, с. Шереметя, с. Малък чифлик, с. Никюп, с. Ресен, с. Хотница, с. Самоводене, с. Беляковец, с. Леденик, с. Шемшево, с. Присово, с. Плаково, с. Велчево, с. Къпиново, с. Миндя, с. Церова кория, с. Пчелище;</w:t>
      </w:r>
    </w:p>
    <w:p w:rsidR="004F40BD" w:rsidRPr="00CD4570" w:rsidRDefault="004F40BD" w:rsidP="00D445EF">
      <w:pPr>
        <w:ind w:firstLine="708"/>
        <w:jc w:val="both"/>
        <w:rPr>
          <w:lang w:val="bg-BG"/>
        </w:rPr>
      </w:pPr>
    </w:p>
    <w:p w:rsidR="004F40BD" w:rsidRPr="00CD4570" w:rsidRDefault="004F40BD" w:rsidP="00E762B4">
      <w:pPr>
        <w:pStyle w:val="a9"/>
        <w:numPr>
          <w:ilvl w:val="0"/>
          <w:numId w:val="2"/>
        </w:numPr>
        <w:jc w:val="both"/>
        <w:rPr>
          <w:lang w:val="bg-BG"/>
        </w:rPr>
      </w:pPr>
      <w:r w:rsidRPr="00CD4570">
        <w:rPr>
          <w:lang w:val="bg-BG"/>
        </w:rPr>
        <w:t>За община Горна Оряховица – гр. Горна Оряховица, гр. Долна Оряховица, с. Драганово, с. Янтра, с. Поликраище, с. Първомайци, с. Правда, с. Писарево, с. Върбица, с. Горски Долен Тръмбеш</w:t>
      </w:r>
      <w:r w:rsidR="00F81C69" w:rsidRPr="00CD4570">
        <w:rPr>
          <w:lang w:val="bg-BG"/>
        </w:rPr>
        <w:t>, с. Горски Горен Тръмбеш, с. Стрелец, с. Крушето, с. Поликраище, с. Паисий</w:t>
      </w:r>
      <w:r w:rsidR="008363D6" w:rsidRPr="00CD4570">
        <w:rPr>
          <w:lang w:val="bg-BG"/>
        </w:rPr>
        <w:t>;</w:t>
      </w:r>
    </w:p>
    <w:p w:rsidR="008363D6" w:rsidRPr="00CD4570" w:rsidRDefault="008363D6" w:rsidP="008363D6">
      <w:pPr>
        <w:pStyle w:val="a9"/>
        <w:rPr>
          <w:lang w:val="bg-BG"/>
        </w:rPr>
      </w:pPr>
    </w:p>
    <w:p w:rsidR="008363D6" w:rsidRPr="00CD4570" w:rsidRDefault="008363D6" w:rsidP="00E762B4">
      <w:pPr>
        <w:pStyle w:val="a9"/>
        <w:numPr>
          <w:ilvl w:val="0"/>
          <w:numId w:val="2"/>
        </w:numPr>
        <w:jc w:val="both"/>
        <w:rPr>
          <w:lang w:val="bg-BG"/>
        </w:rPr>
      </w:pPr>
      <w:r w:rsidRPr="00CD4570">
        <w:rPr>
          <w:lang w:val="bg-BG"/>
        </w:rPr>
        <w:t>За община Златарица – гр. Златарица, с. Равново, с. Дединци, с. Дедина, с. Горна хаджийска, с. Росно, с. Сливовица, с. Горско Ново село, с. Родина;</w:t>
      </w:r>
    </w:p>
    <w:p w:rsidR="004F40BD" w:rsidRPr="00CD4570" w:rsidRDefault="004F40BD" w:rsidP="00D445EF">
      <w:pPr>
        <w:ind w:firstLine="708"/>
        <w:jc w:val="both"/>
        <w:rPr>
          <w:lang w:val="bg-BG"/>
        </w:rPr>
      </w:pPr>
    </w:p>
    <w:p w:rsidR="004F40BD" w:rsidRPr="00CD4570" w:rsidRDefault="004F40BD" w:rsidP="00E762B4">
      <w:pPr>
        <w:pStyle w:val="a9"/>
        <w:numPr>
          <w:ilvl w:val="0"/>
          <w:numId w:val="2"/>
        </w:numPr>
        <w:jc w:val="both"/>
        <w:rPr>
          <w:lang w:val="bg-BG"/>
        </w:rPr>
      </w:pPr>
      <w:r w:rsidRPr="00CD4570">
        <w:rPr>
          <w:lang w:val="bg-BG"/>
        </w:rPr>
        <w:lastRenderedPageBreak/>
        <w:t>За община Лясковец – гр. Лясковец, с. Драгижево, с. Мерданя, с. Добри дял, с. Козаревец, с. Джулюница;</w:t>
      </w:r>
    </w:p>
    <w:p w:rsidR="00101DE4" w:rsidRPr="00CD4570" w:rsidRDefault="00101DE4" w:rsidP="00101DE4">
      <w:pPr>
        <w:pStyle w:val="a9"/>
        <w:rPr>
          <w:lang w:val="bg-BG"/>
        </w:rPr>
      </w:pPr>
    </w:p>
    <w:p w:rsidR="00101DE4" w:rsidRPr="00CD4570" w:rsidRDefault="00101DE4" w:rsidP="00E762B4">
      <w:pPr>
        <w:pStyle w:val="a9"/>
        <w:numPr>
          <w:ilvl w:val="0"/>
          <w:numId w:val="2"/>
        </w:numPr>
        <w:jc w:val="both"/>
        <w:rPr>
          <w:lang w:val="bg-BG"/>
        </w:rPr>
      </w:pPr>
      <w:r w:rsidRPr="00CD4570">
        <w:rPr>
          <w:lang w:val="bg-BG"/>
        </w:rPr>
        <w:t>За община Павликени – с. Караисен, с. Сломер;</w:t>
      </w:r>
    </w:p>
    <w:p w:rsidR="008363D6" w:rsidRPr="00CD4570" w:rsidRDefault="008363D6" w:rsidP="008363D6">
      <w:pPr>
        <w:pStyle w:val="a9"/>
        <w:rPr>
          <w:lang w:val="bg-BG"/>
        </w:rPr>
      </w:pPr>
    </w:p>
    <w:p w:rsidR="008363D6" w:rsidRPr="00CD4570" w:rsidRDefault="008363D6" w:rsidP="00E762B4">
      <w:pPr>
        <w:pStyle w:val="a9"/>
        <w:numPr>
          <w:ilvl w:val="0"/>
          <w:numId w:val="2"/>
        </w:numPr>
        <w:jc w:val="both"/>
        <w:rPr>
          <w:lang w:val="bg-BG"/>
        </w:rPr>
      </w:pPr>
      <w:r w:rsidRPr="00CD4570">
        <w:rPr>
          <w:lang w:val="bg-BG"/>
        </w:rPr>
        <w:t xml:space="preserve">За община Полски Тръмбеш </w:t>
      </w:r>
      <w:r w:rsidR="000E4CF7" w:rsidRPr="00CD4570">
        <w:rPr>
          <w:lang w:val="bg-BG"/>
        </w:rPr>
        <w:t>–</w:t>
      </w:r>
      <w:r w:rsidRPr="00CD4570">
        <w:rPr>
          <w:lang w:val="bg-BG"/>
        </w:rPr>
        <w:t xml:space="preserve"> </w:t>
      </w:r>
      <w:r w:rsidR="000E4CF7" w:rsidRPr="00CD4570">
        <w:rPr>
          <w:lang w:val="bg-BG"/>
        </w:rPr>
        <w:t>с. Куцина, с. Петко Каравелово</w:t>
      </w:r>
      <w:r w:rsidR="00101DE4" w:rsidRPr="00CD4570">
        <w:rPr>
          <w:lang w:val="bg-BG"/>
        </w:rPr>
        <w:t>, с. Масларево, с. Вързулица, с. Павел</w:t>
      </w:r>
      <w:r w:rsidR="000E4CF7" w:rsidRPr="00CD4570">
        <w:rPr>
          <w:lang w:val="bg-BG"/>
        </w:rPr>
        <w:t>;</w:t>
      </w:r>
    </w:p>
    <w:p w:rsidR="004F40BD" w:rsidRPr="00CD4570" w:rsidRDefault="004F40BD" w:rsidP="00D445EF">
      <w:pPr>
        <w:ind w:firstLine="708"/>
        <w:jc w:val="both"/>
        <w:rPr>
          <w:lang w:val="bg-BG"/>
        </w:rPr>
      </w:pPr>
    </w:p>
    <w:p w:rsidR="004F40BD" w:rsidRPr="00CD4570" w:rsidRDefault="004F40BD" w:rsidP="00E762B4">
      <w:pPr>
        <w:pStyle w:val="a9"/>
        <w:numPr>
          <w:ilvl w:val="0"/>
          <w:numId w:val="2"/>
        </w:numPr>
        <w:jc w:val="both"/>
        <w:rPr>
          <w:lang w:val="bg-BG"/>
        </w:rPr>
      </w:pPr>
      <w:r w:rsidRPr="00CD4570">
        <w:rPr>
          <w:lang w:val="bg-BG"/>
        </w:rPr>
        <w:t xml:space="preserve">За община Свищов – гр. </w:t>
      </w:r>
      <w:r w:rsidR="00E762B4" w:rsidRPr="00CD4570">
        <w:rPr>
          <w:lang w:val="bg-BG"/>
        </w:rPr>
        <w:t>Свищов, с. Българско Сливово, с. Ореш, с. Царевец, с. Драгомирово, с. Козловец, с. Алеков</w:t>
      </w:r>
      <w:r w:rsidR="00101DE4" w:rsidRPr="00CD4570">
        <w:rPr>
          <w:lang w:val="bg-BG"/>
        </w:rPr>
        <w:t>о, с. Хаджидимитрово, с. Совата, с. Деляновци, с. Морава, с. Овча могила, с. Червена, с. Горна студена, с. Александрово, с. Вардим;</w:t>
      </w:r>
    </w:p>
    <w:p w:rsidR="000E4CF7" w:rsidRPr="00CD4570" w:rsidRDefault="000E4CF7" w:rsidP="000E4CF7">
      <w:pPr>
        <w:pStyle w:val="a9"/>
        <w:rPr>
          <w:lang w:val="bg-BG"/>
        </w:rPr>
      </w:pPr>
    </w:p>
    <w:p w:rsidR="000E4CF7" w:rsidRPr="00CD4570" w:rsidRDefault="000E4CF7" w:rsidP="00E762B4">
      <w:pPr>
        <w:pStyle w:val="a9"/>
        <w:numPr>
          <w:ilvl w:val="0"/>
          <w:numId w:val="2"/>
        </w:numPr>
        <w:jc w:val="both"/>
        <w:rPr>
          <w:lang w:val="bg-BG"/>
        </w:rPr>
      </w:pPr>
      <w:r w:rsidRPr="00CD4570">
        <w:rPr>
          <w:lang w:val="bg-BG"/>
        </w:rPr>
        <w:t>За община Стражица – гр. Стражица, с. Теменуга, с. Кесарево, с. Балканци, с. Владислав, с. Бряговица, с. Благоево, с. Царски извор, с. Сушица, с. Горски Сеновец;</w:t>
      </w:r>
    </w:p>
    <w:p w:rsidR="00EB0E06" w:rsidRPr="00CD4570" w:rsidRDefault="00EB0E06" w:rsidP="00EB0E06">
      <w:pPr>
        <w:pStyle w:val="a9"/>
        <w:rPr>
          <w:lang w:val="bg-BG"/>
        </w:rPr>
      </w:pPr>
    </w:p>
    <w:p w:rsidR="00EB0E06" w:rsidRPr="00CD4570" w:rsidRDefault="00374150" w:rsidP="00EB0E06">
      <w:pPr>
        <w:pStyle w:val="a9"/>
        <w:rPr>
          <w:b/>
          <w:u w:val="single"/>
          <w:lang w:val="bg-BG"/>
        </w:rPr>
      </w:pPr>
      <w:r w:rsidRPr="00CD4570">
        <w:rPr>
          <w:b/>
          <w:u w:val="single"/>
          <w:lang w:val="bg-BG"/>
        </w:rPr>
        <w:t>О</w:t>
      </w:r>
      <w:r w:rsidR="00EB0E06" w:rsidRPr="00CD4570">
        <w:rPr>
          <w:b/>
          <w:u w:val="single"/>
          <w:lang w:val="bg-BG"/>
        </w:rPr>
        <w:t>бласт Русе</w:t>
      </w:r>
    </w:p>
    <w:p w:rsidR="00374150" w:rsidRPr="00CD4570" w:rsidRDefault="00374150" w:rsidP="00EB0E06">
      <w:pPr>
        <w:pStyle w:val="a9"/>
        <w:rPr>
          <w:b/>
          <w:u w:val="single"/>
          <w:lang w:val="bg-BG"/>
        </w:rPr>
      </w:pPr>
    </w:p>
    <w:p w:rsidR="00EB0E06" w:rsidRPr="00CD4570" w:rsidRDefault="00EB0E06" w:rsidP="00E762B4">
      <w:pPr>
        <w:pStyle w:val="a9"/>
        <w:numPr>
          <w:ilvl w:val="0"/>
          <w:numId w:val="2"/>
        </w:numPr>
        <w:jc w:val="both"/>
        <w:rPr>
          <w:lang w:val="bg-BG"/>
        </w:rPr>
      </w:pPr>
      <w:r w:rsidRPr="00CD4570">
        <w:rPr>
          <w:lang w:val="bg-BG"/>
        </w:rPr>
        <w:t>За община Ценово – с. Новград, с. Караманово, с. Пиперково;</w:t>
      </w:r>
    </w:p>
    <w:p w:rsidR="00374150" w:rsidRPr="00CD4570" w:rsidRDefault="00374150" w:rsidP="00374150">
      <w:pPr>
        <w:pStyle w:val="a9"/>
        <w:ind w:left="1068"/>
        <w:jc w:val="both"/>
        <w:rPr>
          <w:lang w:val="bg-BG"/>
        </w:rPr>
      </w:pPr>
    </w:p>
    <w:p w:rsidR="00374150" w:rsidRPr="00CD4570" w:rsidRDefault="00374150" w:rsidP="00374150">
      <w:pPr>
        <w:pStyle w:val="a9"/>
        <w:rPr>
          <w:b/>
          <w:u w:val="single"/>
          <w:lang w:val="bg-BG"/>
        </w:rPr>
      </w:pPr>
      <w:r w:rsidRPr="00CD4570">
        <w:rPr>
          <w:b/>
          <w:u w:val="single"/>
          <w:lang w:val="bg-BG"/>
        </w:rPr>
        <w:t>О</w:t>
      </w:r>
      <w:r w:rsidRPr="00CD4570">
        <w:rPr>
          <w:b/>
          <w:u w:val="single"/>
          <w:lang w:val="bg-BG"/>
        </w:rPr>
        <w:t>бласт Плевен</w:t>
      </w:r>
      <w:bookmarkStart w:id="0" w:name="_GoBack"/>
      <w:bookmarkEnd w:id="0"/>
    </w:p>
    <w:p w:rsidR="00374150" w:rsidRPr="00CD4570" w:rsidRDefault="00374150" w:rsidP="00374150">
      <w:pPr>
        <w:pStyle w:val="a9"/>
        <w:rPr>
          <w:b/>
          <w:u w:val="single"/>
          <w:lang w:val="bg-BG"/>
        </w:rPr>
      </w:pPr>
    </w:p>
    <w:p w:rsidR="00374150" w:rsidRPr="00CD4570" w:rsidRDefault="00374150" w:rsidP="00374150">
      <w:pPr>
        <w:pStyle w:val="a9"/>
        <w:numPr>
          <w:ilvl w:val="0"/>
          <w:numId w:val="2"/>
        </w:numPr>
        <w:jc w:val="both"/>
        <w:rPr>
          <w:lang w:val="bg-BG"/>
        </w:rPr>
      </w:pPr>
      <w:r w:rsidRPr="00CD4570">
        <w:rPr>
          <w:lang w:val="bg-BG"/>
        </w:rPr>
        <w:t>За община Белене – гр. Белене, с. Деков, с. Татари, с. Петокладенци;</w:t>
      </w:r>
    </w:p>
    <w:p w:rsidR="00374150" w:rsidRPr="00CD4570" w:rsidRDefault="00374150" w:rsidP="00374150">
      <w:pPr>
        <w:pStyle w:val="a9"/>
        <w:ind w:left="1068"/>
        <w:jc w:val="both"/>
        <w:rPr>
          <w:lang w:val="bg-BG"/>
        </w:rPr>
      </w:pPr>
    </w:p>
    <w:p w:rsidR="00374150" w:rsidRPr="00CD4570" w:rsidRDefault="00374150" w:rsidP="00374150">
      <w:pPr>
        <w:pStyle w:val="a9"/>
        <w:numPr>
          <w:ilvl w:val="0"/>
          <w:numId w:val="2"/>
        </w:numPr>
        <w:jc w:val="both"/>
        <w:rPr>
          <w:lang w:val="bg-BG"/>
        </w:rPr>
      </w:pPr>
      <w:r w:rsidRPr="00CD4570">
        <w:rPr>
          <w:lang w:val="bg-BG"/>
        </w:rPr>
        <w:t>За община Левски – с. Стежерово, с. Божурлук, с. Козар Белене;</w:t>
      </w:r>
    </w:p>
    <w:p w:rsidR="00374150" w:rsidRPr="00CD4570" w:rsidRDefault="00374150" w:rsidP="00374150">
      <w:pPr>
        <w:pStyle w:val="a9"/>
        <w:rPr>
          <w:lang w:val="bg-BG"/>
        </w:rPr>
      </w:pPr>
    </w:p>
    <w:p w:rsidR="00374150" w:rsidRPr="00CD4570" w:rsidRDefault="00374150" w:rsidP="00374150">
      <w:pPr>
        <w:pStyle w:val="a9"/>
        <w:rPr>
          <w:b/>
          <w:u w:val="single"/>
          <w:lang w:val="bg-BG"/>
        </w:rPr>
      </w:pPr>
      <w:r w:rsidRPr="00CD4570">
        <w:rPr>
          <w:b/>
          <w:u w:val="single"/>
          <w:lang w:val="bg-BG"/>
        </w:rPr>
        <w:t>О</w:t>
      </w:r>
      <w:r w:rsidRPr="00CD4570">
        <w:rPr>
          <w:b/>
          <w:u w:val="single"/>
          <w:lang w:val="bg-BG"/>
        </w:rPr>
        <w:t>бласт Габрово</w:t>
      </w:r>
    </w:p>
    <w:p w:rsidR="00374150" w:rsidRPr="00CD4570" w:rsidRDefault="00374150" w:rsidP="00374150">
      <w:pPr>
        <w:pStyle w:val="a9"/>
        <w:rPr>
          <w:b/>
          <w:u w:val="single"/>
          <w:lang w:val="bg-BG"/>
        </w:rPr>
      </w:pPr>
    </w:p>
    <w:p w:rsidR="00374150" w:rsidRPr="00CD4570" w:rsidRDefault="00374150" w:rsidP="00374150">
      <w:pPr>
        <w:pStyle w:val="a9"/>
        <w:numPr>
          <w:ilvl w:val="0"/>
          <w:numId w:val="2"/>
        </w:numPr>
        <w:jc w:val="both"/>
        <w:rPr>
          <w:lang w:val="bg-BG"/>
        </w:rPr>
      </w:pPr>
      <w:r w:rsidRPr="00CD4570">
        <w:rPr>
          <w:lang w:val="bg-BG"/>
        </w:rPr>
        <w:t>За община Дря</w:t>
      </w:r>
      <w:r w:rsidRPr="00CD4570">
        <w:rPr>
          <w:lang w:val="bg-BG"/>
        </w:rPr>
        <w:t>ново – с.</w:t>
      </w:r>
      <w:r w:rsidRPr="00CD4570">
        <w:rPr>
          <w:lang w:val="bg-BG"/>
        </w:rPr>
        <w:t xml:space="preserve"> Маноя</w:t>
      </w:r>
      <w:r w:rsidRPr="00CD4570">
        <w:rPr>
          <w:lang w:val="bg-BG"/>
        </w:rPr>
        <w:t>;</w:t>
      </w:r>
    </w:p>
    <w:p w:rsidR="00374150" w:rsidRPr="00CD4570" w:rsidRDefault="00374150" w:rsidP="00374150">
      <w:pPr>
        <w:pStyle w:val="a9"/>
        <w:ind w:left="1068"/>
        <w:jc w:val="both"/>
        <w:rPr>
          <w:lang w:val="bg-BG"/>
        </w:rPr>
      </w:pPr>
    </w:p>
    <w:p w:rsidR="00973DE3" w:rsidRDefault="00973DE3" w:rsidP="00D445EF">
      <w:pPr>
        <w:ind w:firstLine="708"/>
        <w:jc w:val="both"/>
        <w:rPr>
          <w:lang w:val="bg-BG"/>
        </w:rPr>
      </w:pPr>
    </w:p>
    <w:p w:rsidR="00D445EF" w:rsidRDefault="00E762B4" w:rsidP="00D445EF">
      <w:pPr>
        <w:ind w:firstLine="708"/>
        <w:jc w:val="both"/>
        <w:rPr>
          <w:lang w:val="bg-BG"/>
        </w:rPr>
      </w:pPr>
      <w:r>
        <w:rPr>
          <w:lang w:val="bg-BG"/>
        </w:rPr>
        <w:t>Приложено Ви из</w:t>
      </w:r>
      <w:r w:rsidR="00D445EF">
        <w:rPr>
          <w:lang w:val="bg-BG"/>
        </w:rPr>
        <w:t xml:space="preserve">пращам </w:t>
      </w:r>
      <w:r>
        <w:rPr>
          <w:lang w:val="bg-BG"/>
        </w:rPr>
        <w:t xml:space="preserve">и </w:t>
      </w:r>
      <w:r w:rsidR="00D445EF">
        <w:rPr>
          <w:lang w:val="bg-BG"/>
        </w:rPr>
        <w:t>писмо на Министъра на земеделието, храните и горите</w:t>
      </w:r>
      <w:r>
        <w:rPr>
          <w:lang w:val="bg-BG"/>
        </w:rPr>
        <w:t>, Изх. № 91-726 / 29.07.2019 г.</w:t>
      </w:r>
    </w:p>
    <w:p w:rsidR="00E762B4" w:rsidRPr="00F5050E" w:rsidRDefault="00E762B4" w:rsidP="00D445EF">
      <w:pPr>
        <w:ind w:firstLine="708"/>
        <w:jc w:val="both"/>
        <w:rPr>
          <w:lang w:val="bg-BG"/>
        </w:rPr>
      </w:pPr>
      <w:r>
        <w:rPr>
          <w:lang w:val="bg-BG"/>
        </w:rPr>
        <w:t xml:space="preserve">Моля в най-кратък срок да ме уведомите за предприетите от Вас действия във връзка с </w:t>
      </w:r>
      <w:proofErr w:type="spellStart"/>
      <w:r>
        <w:rPr>
          <w:lang w:val="bg-BG"/>
        </w:rPr>
        <w:t>горецитираното</w:t>
      </w:r>
      <w:proofErr w:type="spellEnd"/>
      <w:r>
        <w:rPr>
          <w:lang w:val="bg-BG"/>
        </w:rPr>
        <w:t xml:space="preserve"> писмо.</w:t>
      </w:r>
    </w:p>
    <w:p w:rsidR="00EC6065" w:rsidRPr="002C06EB" w:rsidRDefault="00EC6065" w:rsidP="00D772FC">
      <w:pPr>
        <w:ind w:firstLine="708"/>
        <w:jc w:val="both"/>
        <w:rPr>
          <w:lang w:val="bg-BG"/>
        </w:rPr>
      </w:pPr>
    </w:p>
    <w:p w:rsidR="00D772FC" w:rsidRDefault="00D772FC" w:rsidP="00D772FC">
      <w:pPr>
        <w:ind w:firstLine="708"/>
        <w:jc w:val="both"/>
        <w:rPr>
          <w:lang w:val="bg-BG"/>
        </w:rPr>
      </w:pPr>
      <w:r w:rsidRPr="00D772FC">
        <w:rPr>
          <w:b/>
          <w:lang w:val="bg-BG"/>
        </w:rPr>
        <w:t>ПРИЛОЖЕНИЕ:</w:t>
      </w:r>
      <w:r>
        <w:rPr>
          <w:lang w:val="bg-BG"/>
        </w:rPr>
        <w:t xml:space="preserve"> Съгласно текста.</w:t>
      </w:r>
    </w:p>
    <w:p w:rsidR="002C06EB" w:rsidRPr="006D6415" w:rsidRDefault="002C06EB" w:rsidP="00D772FC">
      <w:pPr>
        <w:ind w:firstLine="708"/>
        <w:jc w:val="both"/>
        <w:rPr>
          <w:lang w:val="bg-BG"/>
        </w:rPr>
      </w:pPr>
    </w:p>
    <w:p w:rsidR="003B6F00" w:rsidRPr="008103D6" w:rsidRDefault="0001255F" w:rsidP="003B6F00">
      <w:pPr>
        <w:tabs>
          <w:tab w:val="left" w:pos="6480"/>
        </w:tabs>
        <w:rPr>
          <w:rFonts w:ascii="Times New Roman CYR" w:hAnsi="Times New Roman CYR" w:cs="Times New Roman CYR"/>
          <w:bCs/>
          <w:i/>
          <w:color w:val="000000"/>
          <w:sz w:val="28"/>
          <w:szCs w:val="28"/>
          <w:lang w:val="bg-BG"/>
        </w:rPr>
      </w:pPr>
      <w:r>
        <w:rPr>
          <w:rFonts w:ascii="Times New Roman CYR" w:hAnsi="Times New Roman CYR" w:cs="Times New Roman CYR"/>
          <w:bCs/>
          <w:i/>
          <w:color w:val="000000"/>
          <w:sz w:val="28"/>
          <w:szCs w:val="28"/>
          <w:lang w:val="bg-BG"/>
        </w:rPr>
        <w:pict>
          <v:shape id="_x0000_i1026" type="#_x0000_t75" alt="Ред за подпис на Microsoft Office..." style="width:192pt;height:96pt">
            <v:imagedata r:id="rId11" o:title=""/>
            <o:lock v:ext="edit" ungrouping="t" rotation="t" cropping="t" verticies="t" text="t" grouping="t"/>
            <o:signatureline v:ext="edit" id="{9D59F87F-4D9D-4657-AD81-DB5E089DF04D}" provid="{00000000-0000-0000-0000-000000000000}" o:suggestedsigner="ПРОФ. Д-Р ЛЮБОМИРА ПОПОВА" o:suggestedsigner2="Областен управител на област Велико Търново" allowcomments="t" issignatureline="t"/>
          </v:shape>
        </w:pict>
      </w:r>
    </w:p>
    <w:sectPr w:rsidR="003B6F00" w:rsidRPr="008103D6" w:rsidSect="002C06EB">
      <w:footerReference w:type="default" r:id="rId12"/>
      <w:pgSz w:w="11907" w:h="16840" w:code="9"/>
      <w:pgMar w:top="426" w:right="850" w:bottom="567" w:left="1134"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55F" w:rsidRDefault="0001255F">
      <w:r>
        <w:separator/>
      </w:r>
    </w:p>
  </w:endnote>
  <w:endnote w:type="continuationSeparator" w:id="0">
    <w:p w:rsidR="0001255F" w:rsidRDefault="0001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99A" w:rsidRPr="00BB4444" w:rsidRDefault="00E3299A" w:rsidP="00BB4444">
    <w:pPr>
      <w:pBdr>
        <w:top w:val="single" w:sz="4" w:space="1" w:color="auto"/>
      </w:pBdr>
      <w:autoSpaceDE w:val="0"/>
      <w:autoSpaceDN w:val="0"/>
      <w:adjustRightInd w:val="0"/>
      <w:jc w:val="center"/>
      <w:rPr>
        <w:i/>
        <w:sz w:val="20"/>
        <w:szCs w:val="20"/>
        <w:lang w:val="ru-RU"/>
      </w:rPr>
    </w:pPr>
    <w:r w:rsidRPr="00BB4444">
      <w:rPr>
        <w:i/>
        <w:sz w:val="20"/>
        <w:szCs w:val="20"/>
        <w:lang w:val="ru-RU"/>
      </w:rPr>
      <w:t xml:space="preserve">5000 </w:t>
    </w:r>
    <w:r w:rsidRPr="00BB4444">
      <w:rPr>
        <w:i/>
        <w:sz w:val="20"/>
        <w:szCs w:val="20"/>
        <w:lang w:val="bg-BG"/>
      </w:rPr>
      <w:t>Велико Търново</w:t>
    </w:r>
    <w:r w:rsidRPr="00BB4444">
      <w:rPr>
        <w:i/>
        <w:sz w:val="20"/>
        <w:szCs w:val="20"/>
        <w:lang w:val="ru-RU"/>
      </w:rPr>
      <w:t>,</w:t>
    </w:r>
    <w:r w:rsidRPr="00BB4444">
      <w:rPr>
        <w:i/>
        <w:sz w:val="20"/>
        <w:szCs w:val="20"/>
        <w:lang w:val="bg-BG"/>
      </w:rPr>
      <w:t xml:space="preserve"> </w:t>
    </w:r>
    <w:r w:rsidRPr="00BB4444">
      <w:rPr>
        <w:i/>
        <w:sz w:val="20"/>
        <w:szCs w:val="20"/>
        <w:lang w:val="ru-RU"/>
      </w:rPr>
      <w:t xml:space="preserve"> </w:t>
    </w:r>
    <w:r w:rsidRPr="00BB4444">
      <w:rPr>
        <w:i/>
        <w:sz w:val="20"/>
        <w:szCs w:val="20"/>
        <w:lang w:val="bg-BG"/>
      </w:rPr>
      <w:t>п</w:t>
    </w:r>
    <w:r w:rsidRPr="00BB4444">
      <w:rPr>
        <w:i/>
        <w:sz w:val="20"/>
        <w:szCs w:val="20"/>
        <w:lang w:val="ru-RU"/>
      </w:rPr>
      <w:t>л. “</w:t>
    </w:r>
    <w:r w:rsidRPr="00BB4444">
      <w:rPr>
        <w:i/>
        <w:sz w:val="20"/>
        <w:szCs w:val="20"/>
        <w:lang w:val="bg-BG"/>
      </w:rPr>
      <w:t>Център</w:t>
    </w:r>
    <w:r w:rsidRPr="00BB4444">
      <w:rPr>
        <w:i/>
        <w:sz w:val="20"/>
        <w:szCs w:val="20"/>
        <w:lang w:val="ru-RU"/>
      </w:rPr>
      <w:t xml:space="preserve">” № 2, </w:t>
    </w:r>
    <w:r w:rsidRPr="00BB4444">
      <w:rPr>
        <w:i/>
        <w:sz w:val="20"/>
        <w:szCs w:val="20"/>
        <w:lang w:val="bg-BG"/>
      </w:rPr>
      <w:t>п.к. 443,</w:t>
    </w:r>
    <w:r w:rsidRPr="00BB4444">
      <w:rPr>
        <w:i/>
        <w:sz w:val="20"/>
        <w:szCs w:val="20"/>
        <w:lang w:val="ru-RU"/>
      </w:rPr>
      <w:t xml:space="preserve"> тел. </w:t>
    </w:r>
    <w:r w:rsidRPr="00BB4444">
      <w:rPr>
        <w:i/>
        <w:sz w:val="20"/>
        <w:szCs w:val="20"/>
        <w:lang w:val="bg-BG"/>
      </w:rPr>
      <w:t xml:space="preserve">и </w:t>
    </w:r>
    <w:r w:rsidRPr="00BB4444">
      <w:rPr>
        <w:i/>
        <w:sz w:val="20"/>
        <w:szCs w:val="20"/>
        <w:lang w:val="ru-RU"/>
      </w:rPr>
      <w:t xml:space="preserve">факс 062/600 464, 839, </w:t>
    </w:r>
    <w:r w:rsidRPr="00BB4444">
      <w:rPr>
        <w:i/>
        <w:sz w:val="20"/>
        <w:szCs w:val="20"/>
      </w:rPr>
      <w:t>http</w:t>
    </w:r>
    <w:r w:rsidRPr="00BB4444">
      <w:rPr>
        <w:i/>
        <w:sz w:val="20"/>
        <w:szCs w:val="20"/>
        <w:lang w:val="ru-RU"/>
      </w:rPr>
      <w:t>://</w:t>
    </w:r>
    <w:r w:rsidRPr="00BB4444">
      <w:rPr>
        <w:i/>
        <w:sz w:val="20"/>
        <w:szCs w:val="20"/>
      </w:rPr>
      <w:t>www</w:t>
    </w:r>
    <w:r w:rsidRPr="00BB4444">
      <w:rPr>
        <w:i/>
        <w:sz w:val="20"/>
        <w:szCs w:val="20"/>
        <w:lang w:val="ru-RU"/>
      </w:rPr>
      <w:t>.</w:t>
    </w:r>
    <w:proofErr w:type="spellStart"/>
    <w:r w:rsidRPr="00BB4444">
      <w:rPr>
        <w:i/>
        <w:sz w:val="20"/>
        <w:szCs w:val="20"/>
      </w:rPr>
      <w:t>vt</w:t>
    </w:r>
    <w:proofErr w:type="spellEnd"/>
    <w:r w:rsidRPr="00BB4444">
      <w:rPr>
        <w:i/>
        <w:sz w:val="20"/>
        <w:szCs w:val="20"/>
        <w:lang w:val="ru-RU"/>
      </w:rPr>
      <w:t xml:space="preserve">. </w:t>
    </w:r>
    <w:r w:rsidRPr="00BB4444">
      <w:rPr>
        <w:i/>
        <w:sz w:val="20"/>
        <w:szCs w:val="20"/>
      </w:rPr>
      <w:t>government</w:t>
    </w:r>
    <w:r w:rsidRPr="00BB4444">
      <w:rPr>
        <w:i/>
        <w:sz w:val="20"/>
        <w:szCs w:val="20"/>
        <w:lang w:val="ru-RU"/>
      </w:rPr>
      <w:t>.</w:t>
    </w:r>
    <w:proofErr w:type="spellStart"/>
    <w:r w:rsidRPr="00BB4444">
      <w:rPr>
        <w:i/>
        <w:sz w:val="20"/>
        <w:szCs w:val="20"/>
      </w:rPr>
      <w:t>bg</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55F" w:rsidRDefault="0001255F">
      <w:r>
        <w:separator/>
      </w:r>
    </w:p>
  </w:footnote>
  <w:footnote w:type="continuationSeparator" w:id="0">
    <w:p w:rsidR="0001255F" w:rsidRDefault="000125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E19E2"/>
    <w:multiLevelType w:val="multilevel"/>
    <w:tmpl w:val="3D56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6D7CA7"/>
    <w:multiLevelType w:val="hybridMultilevel"/>
    <w:tmpl w:val="0E1E17CE"/>
    <w:lvl w:ilvl="0" w:tplc="6A70A7C0">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BEE"/>
    <w:rsid w:val="00011BEE"/>
    <w:rsid w:val="0001255F"/>
    <w:rsid w:val="0003310F"/>
    <w:rsid w:val="000360C6"/>
    <w:rsid w:val="00064C82"/>
    <w:rsid w:val="000E4CF7"/>
    <w:rsid w:val="00101DE4"/>
    <w:rsid w:val="001323D2"/>
    <w:rsid w:val="00137E8A"/>
    <w:rsid w:val="00142F45"/>
    <w:rsid w:val="001622FD"/>
    <w:rsid w:val="001675D4"/>
    <w:rsid w:val="001C0C8D"/>
    <w:rsid w:val="001C5EDA"/>
    <w:rsid w:val="001C5F8A"/>
    <w:rsid w:val="001E14D9"/>
    <w:rsid w:val="002502D0"/>
    <w:rsid w:val="00285137"/>
    <w:rsid w:val="002C06EB"/>
    <w:rsid w:val="002E31BC"/>
    <w:rsid w:val="002E3D36"/>
    <w:rsid w:val="00332E65"/>
    <w:rsid w:val="00362F91"/>
    <w:rsid w:val="00374150"/>
    <w:rsid w:val="00385904"/>
    <w:rsid w:val="0039235C"/>
    <w:rsid w:val="003B6F00"/>
    <w:rsid w:val="00427B2B"/>
    <w:rsid w:val="00452F98"/>
    <w:rsid w:val="00487DC7"/>
    <w:rsid w:val="004E70F1"/>
    <w:rsid w:val="004F40BD"/>
    <w:rsid w:val="005003DF"/>
    <w:rsid w:val="00504CBD"/>
    <w:rsid w:val="00505BE2"/>
    <w:rsid w:val="00531ED5"/>
    <w:rsid w:val="00546858"/>
    <w:rsid w:val="00590860"/>
    <w:rsid w:val="005A0B07"/>
    <w:rsid w:val="005E1CDC"/>
    <w:rsid w:val="0061029F"/>
    <w:rsid w:val="00611DE5"/>
    <w:rsid w:val="0062607D"/>
    <w:rsid w:val="00654F0C"/>
    <w:rsid w:val="00684B28"/>
    <w:rsid w:val="006D6415"/>
    <w:rsid w:val="007463F1"/>
    <w:rsid w:val="00752477"/>
    <w:rsid w:val="00780E1B"/>
    <w:rsid w:val="007B2CED"/>
    <w:rsid w:val="007E1472"/>
    <w:rsid w:val="007E1CD2"/>
    <w:rsid w:val="007F7DC8"/>
    <w:rsid w:val="008270E7"/>
    <w:rsid w:val="008363D6"/>
    <w:rsid w:val="00850D28"/>
    <w:rsid w:val="00873943"/>
    <w:rsid w:val="0088621D"/>
    <w:rsid w:val="008878C4"/>
    <w:rsid w:val="008926DA"/>
    <w:rsid w:val="00893D57"/>
    <w:rsid w:val="008A20C3"/>
    <w:rsid w:val="008A34D3"/>
    <w:rsid w:val="008D3C35"/>
    <w:rsid w:val="008E4258"/>
    <w:rsid w:val="008E45AF"/>
    <w:rsid w:val="00934FE6"/>
    <w:rsid w:val="0096636E"/>
    <w:rsid w:val="00973DE3"/>
    <w:rsid w:val="009D059D"/>
    <w:rsid w:val="009E14F1"/>
    <w:rsid w:val="009F1BBA"/>
    <w:rsid w:val="00A12F54"/>
    <w:rsid w:val="00A25EA9"/>
    <w:rsid w:val="00A35278"/>
    <w:rsid w:val="00A379DF"/>
    <w:rsid w:val="00A961D7"/>
    <w:rsid w:val="00AA11D5"/>
    <w:rsid w:val="00AA49CD"/>
    <w:rsid w:val="00AB49F3"/>
    <w:rsid w:val="00B10AA9"/>
    <w:rsid w:val="00B34F62"/>
    <w:rsid w:val="00B85D92"/>
    <w:rsid w:val="00B93216"/>
    <w:rsid w:val="00BB4444"/>
    <w:rsid w:val="00BB6AC1"/>
    <w:rsid w:val="00BD620A"/>
    <w:rsid w:val="00BE6D5F"/>
    <w:rsid w:val="00C46133"/>
    <w:rsid w:val="00C600C7"/>
    <w:rsid w:val="00C83602"/>
    <w:rsid w:val="00CA3D84"/>
    <w:rsid w:val="00CB5CB1"/>
    <w:rsid w:val="00CC6E9A"/>
    <w:rsid w:val="00CD2BD8"/>
    <w:rsid w:val="00CD4570"/>
    <w:rsid w:val="00CE2ED7"/>
    <w:rsid w:val="00CE4BA2"/>
    <w:rsid w:val="00D26166"/>
    <w:rsid w:val="00D31321"/>
    <w:rsid w:val="00D445EF"/>
    <w:rsid w:val="00D5556B"/>
    <w:rsid w:val="00D772FC"/>
    <w:rsid w:val="00D8636C"/>
    <w:rsid w:val="00DC53DD"/>
    <w:rsid w:val="00DE3F56"/>
    <w:rsid w:val="00E01FD7"/>
    <w:rsid w:val="00E22171"/>
    <w:rsid w:val="00E25B59"/>
    <w:rsid w:val="00E3299A"/>
    <w:rsid w:val="00E4230E"/>
    <w:rsid w:val="00E470B0"/>
    <w:rsid w:val="00E762B4"/>
    <w:rsid w:val="00E83FB3"/>
    <w:rsid w:val="00E97750"/>
    <w:rsid w:val="00EB0E06"/>
    <w:rsid w:val="00EC6065"/>
    <w:rsid w:val="00F00009"/>
    <w:rsid w:val="00F0253E"/>
    <w:rsid w:val="00F162E9"/>
    <w:rsid w:val="00F3555A"/>
    <w:rsid w:val="00F5050E"/>
    <w:rsid w:val="00F81C69"/>
    <w:rsid w:val="00F83EC5"/>
    <w:rsid w:val="00FA6847"/>
    <w:rsid w:val="00FB4426"/>
    <w:rsid w:val="00FB4A60"/>
    <w:rsid w:val="00FE0562"/>
    <w:rsid w:val="00FE0A18"/>
    <w:rsid w:val="00FF2A7F"/>
    <w:rsid w:val="00FF56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11BEE"/>
    <w:pPr>
      <w:autoSpaceDE w:val="0"/>
      <w:autoSpaceDN w:val="0"/>
      <w:adjustRightInd w:val="0"/>
      <w:spacing w:after="20"/>
      <w:jc w:val="center"/>
    </w:pPr>
    <w:rPr>
      <w:rFonts w:ascii="Times New Roman CYR" w:hAnsi="Times New Roman CYR" w:cs="Times New Roman CYR"/>
      <w:b/>
      <w:bCs/>
      <w:caps/>
      <w:color w:val="000000"/>
      <w:sz w:val="22"/>
      <w:szCs w:val="22"/>
    </w:rPr>
  </w:style>
  <w:style w:type="paragraph" w:styleId="a4">
    <w:name w:val="header"/>
    <w:basedOn w:val="a"/>
    <w:rsid w:val="00011BEE"/>
    <w:pPr>
      <w:tabs>
        <w:tab w:val="center" w:pos="4703"/>
        <w:tab w:val="right" w:pos="9406"/>
      </w:tabs>
    </w:pPr>
  </w:style>
  <w:style w:type="paragraph" w:styleId="a5">
    <w:name w:val="footer"/>
    <w:basedOn w:val="a"/>
    <w:rsid w:val="00011BEE"/>
    <w:pPr>
      <w:tabs>
        <w:tab w:val="center" w:pos="4703"/>
        <w:tab w:val="right" w:pos="9406"/>
      </w:tabs>
    </w:pPr>
  </w:style>
  <w:style w:type="paragraph" w:styleId="a6">
    <w:name w:val="Balloon Text"/>
    <w:basedOn w:val="a"/>
    <w:link w:val="a7"/>
    <w:uiPriority w:val="99"/>
    <w:semiHidden/>
    <w:unhideWhenUsed/>
    <w:rsid w:val="00A12F54"/>
    <w:rPr>
      <w:rFonts w:ascii="Tahoma" w:hAnsi="Tahoma" w:cs="Tahoma"/>
      <w:sz w:val="16"/>
      <w:szCs w:val="16"/>
    </w:rPr>
  </w:style>
  <w:style w:type="character" w:customStyle="1" w:styleId="a7">
    <w:name w:val="Изнесен текст Знак"/>
    <w:link w:val="a6"/>
    <w:uiPriority w:val="99"/>
    <w:semiHidden/>
    <w:rsid w:val="00A12F54"/>
    <w:rPr>
      <w:rFonts w:ascii="Tahoma" w:hAnsi="Tahoma" w:cs="Tahoma"/>
      <w:sz w:val="16"/>
      <w:szCs w:val="16"/>
    </w:rPr>
  </w:style>
  <w:style w:type="character" w:styleId="a8">
    <w:name w:val="Hyperlink"/>
    <w:unhideWhenUsed/>
    <w:rsid w:val="006D6415"/>
    <w:rPr>
      <w:color w:val="0000FF"/>
      <w:u w:val="single"/>
    </w:rPr>
  </w:style>
  <w:style w:type="paragraph" w:styleId="a9">
    <w:name w:val="List Paragraph"/>
    <w:basedOn w:val="a"/>
    <w:uiPriority w:val="34"/>
    <w:qFormat/>
    <w:rsid w:val="00E762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11BEE"/>
    <w:pPr>
      <w:autoSpaceDE w:val="0"/>
      <w:autoSpaceDN w:val="0"/>
      <w:adjustRightInd w:val="0"/>
      <w:spacing w:after="20"/>
      <w:jc w:val="center"/>
    </w:pPr>
    <w:rPr>
      <w:rFonts w:ascii="Times New Roman CYR" w:hAnsi="Times New Roman CYR" w:cs="Times New Roman CYR"/>
      <w:b/>
      <w:bCs/>
      <w:caps/>
      <w:color w:val="000000"/>
      <w:sz w:val="22"/>
      <w:szCs w:val="22"/>
    </w:rPr>
  </w:style>
  <w:style w:type="paragraph" w:styleId="a4">
    <w:name w:val="header"/>
    <w:basedOn w:val="a"/>
    <w:rsid w:val="00011BEE"/>
    <w:pPr>
      <w:tabs>
        <w:tab w:val="center" w:pos="4703"/>
        <w:tab w:val="right" w:pos="9406"/>
      </w:tabs>
    </w:pPr>
  </w:style>
  <w:style w:type="paragraph" w:styleId="a5">
    <w:name w:val="footer"/>
    <w:basedOn w:val="a"/>
    <w:rsid w:val="00011BEE"/>
    <w:pPr>
      <w:tabs>
        <w:tab w:val="center" w:pos="4703"/>
        <w:tab w:val="right" w:pos="9406"/>
      </w:tabs>
    </w:pPr>
  </w:style>
  <w:style w:type="paragraph" w:styleId="a6">
    <w:name w:val="Balloon Text"/>
    <w:basedOn w:val="a"/>
    <w:link w:val="a7"/>
    <w:uiPriority w:val="99"/>
    <w:semiHidden/>
    <w:unhideWhenUsed/>
    <w:rsid w:val="00A12F54"/>
    <w:rPr>
      <w:rFonts w:ascii="Tahoma" w:hAnsi="Tahoma" w:cs="Tahoma"/>
      <w:sz w:val="16"/>
      <w:szCs w:val="16"/>
    </w:rPr>
  </w:style>
  <w:style w:type="character" w:customStyle="1" w:styleId="a7">
    <w:name w:val="Изнесен текст Знак"/>
    <w:link w:val="a6"/>
    <w:uiPriority w:val="99"/>
    <w:semiHidden/>
    <w:rsid w:val="00A12F54"/>
    <w:rPr>
      <w:rFonts w:ascii="Tahoma" w:hAnsi="Tahoma" w:cs="Tahoma"/>
      <w:sz w:val="16"/>
      <w:szCs w:val="16"/>
    </w:rPr>
  </w:style>
  <w:style w:type="character" w:styleId="a8">
    <w:name w:val="Hyperlink"/>
    <w:unhideWhenUsed/>
    <w:rsid w:val="006D6415"/>
    <w:rPr>
      <w:color w:val="0000FF"/>
      <w:u w:val="single"/>
    </w:rPr>
  </w:style>
  <w:style w:type="paragraph" w:styleId="a9">
    <w:name w:val="List Paragraph"/>
    <w:basedOn w:val="a"/>
    <w:uiPriority w:val="34"/>
    <w:qFormat/>
    <w:rsid w:val="00E76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83038">
      <w:bodyDiv w:val="1"/>
      <w:marLeft w:val="0"/>
      <w:marRight w:val="0"/>
      <w:marTop w:val="0"/>
      <w:marBottom w:val="0"/>
      <w:divBdr>
        <w:top w:val="none" w:sz="0" w:space="0" w:color="auto"/>
        <w:left w:val="none" w:sz="0" w:space="0" w:color="auto"/>
        <w:bottom w:val="none" w:sz="0" w:space="0" w:color="auto"/>
        <w:right w:val="none" w:sz="0" w:space="0" w:color="auto"/>
      </w:divBdr>
    </w:div>
    <w:div w:id="207384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blanki\blankaOU.dot"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482TGmXJ8Ot4NXkjNfCUB1WEuKFF3N0ODuPZX05n7DA=</DigestValue>
    </Reference>
    <Reference Type="http://www.w3.org/2000/09/xmldsig#Object" URI="#idOfficeObject">
      <DigestMethod Algorithm="http://www.w3.org/2001/04/xmlenc#sha256"/>
      <DigestValue>LBFTx5nVn6xLiWbgqUDL8DF059jAIjTdhyRwBMK/+pU=</DigestValue>
    </Reference>
    <Reference Type="http://uri.etsi.org/01903#SignedProperties" URI="#idSignedProperties">
      <Transforms>
        <Transform Algorithm="http://www.w3.org/TR/2001/REC-xml-c14n-20010315"/>
      </Transforms>
      <DigestMethod Algorithm="http://www.w3.org/2001/04/xmlenc#sha256"/>
      <DigestValue>bj1NSNz7JBsfPrhGnSUv+TMB0yVezAOXGpmI7ICk3Yg=</DigestValue>
    </Reference>
    <Reference Type="http://www.w3.org/2000/09/xmldsig#Object" URI="#idValidSigLnImg">
      <DigestMethod Algorithm="http://www.w3.org/2001/04/xmlenc#sha256"/>
      <DigestValue>SpOWcfsHCg/j7vjuNeJu3kPYAAPwjO8ysmpoaJVzr7k=</DigestValue>
    </Reference>
    <Reference Type="http://www.w3.org/2000/09/xmldsig#Object" URI="#idInvalidSigLnImg">
      <DigestMethod Algorithm="http://www.w3.org/2001/04/xmlenc#sha256"/>
      <DigestValue>BMbnQtkOzVCfWv3xVG4FKeql2uW/cJvQiN+ZZlH51J8=</DigestValue>
    </Reference>
  </SignedInfo>
  <SignatureValue>GrlCe0KmPRAwPzJLuPuTGpXgXKVAEjkGCX6gnWLcnloNCzHX/7qHxMcGzre8I7o2O3Ah1NBtMTrW
y9IRAjO1vQsIvTOWF0hqSUh4QUud/jpyK4XSMcIfoifZcKkEeRB6GBW19DCCZytId+9bqNrSR7ed
o47fwctmagCUqMsG1xxtbef47b+qp3hgU5at1/ROHsoeaxwQ8B6v6oM8hWrYCrKCFj4Wzj1ZAzJe
iavKKZ4uWpM6zSPQySmkVHjGrmqdndecdiEReH9XzZoKvWqGFKnKXGMUhqVqv+wPybdbtLA+Z607
3Wtww+3AX5eKe26P+wQHe13Db+R0HuNiHI8spw==</SignatureValue>
  <KeyInfo>
    <X509Data>
      <X509Certificate>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0v3YPXqvpDg15JAQKn6Mzpn/XSNId5dI6HFdB+7F6fc=</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JYsve+VWXJeGkXvDs01gsEf2waga2pva6ODbaY2+K7c=</DigestValue>
      </Reference>
      <Reference URI="/word/document.xml?ContentType=application/vnd.openxmlformats-officedocument.wordprocessingml.document.main+xml">
        <DigestMethod Algorithm="http://www.w3.org/2001/04/xmlenc#sha256"/>
        <DigestValue>KNSWYF7mMt1LXAH+uDPZE8FJYvxE8FYICGgCDHr8HtE=</DigestValue>
      </Reference>
      <Reference URI="/word/endnotes.xml?ContentType=application/vnd.openxmlformats-officedocument.wordprocessingml.endnotes+xml">
        <DigestMethod Algorithm="http://www.w3.org/2001/04/xmlenc#sha256"/>
        <DigestValue>4saq94hhObWkWGpw3o2Eur/R+PRSxfx/k19nTufy5Hg=</DigestValue>
      </Reference>
      <Reference URI="/word/fontTable.xml?ContentType=application/vnd.openxmlformats-officedocument.wordprocessingml.fontTable+xml">
        <DigestMethod Algorithm="http://www.w3.org/2001/04/xmlenc#sha256"/>
        <DigestValue>kVA99LBFswtb55pcza1ndL0L/xBmF6pMtt78/hbwiGE=</DigestValue>
      </Reference>
      <Reference URI="/word/footer1.xml?ContentType=application/vnd.openxmlformats-officedocument.wordprocessingml.footer+xml">
        <DigestMethod Algorithm="http://www.w3.org/2001/04/xmlenc#sha256"/>
        <DigestValue>5qp91rf7/2oaX6JhUibv82fD/gOujNu1ksykJlJdjh4=</DigestValue>
      </Reference>
      <Reference URI="/word/footnotes.xml?ContentType=application/vnd.openxmlformats-officedocument.wordprocessingml.footnotes+xml">
        <DigestMethod Algorithm="http://www.w3.org/2001/04/xmlenc#sha256"/>
        <DigestValue>0qHW5QMW7FltEd+WOvIWPyGKC1rzB0/HJ6FYowWQ0W4=</DigestValue>
      </Reference>
      <Reference URI="/word/media/image1.png?ContentType=image/png">
        <DigestMethod Algorithm="http://www.w3.org/2001/04/xmlenc#sha256"/>
        <DigestValue>KyBC7D9efSJYpOMcucNzsRnJ6LVCjOhyM4oTeztk9nA=</DigestValue>
      </Reference>
      <Reference URI="/word/media/image2.jpeg?ContentType=image/jpeg">
        <DigestMethod Algorithm="http://www.w3.org/2001/04/xmlenc#sha256"/>
        <DigestValue>IaVgtc2OF8Beqk/UFVB8M/Dd/JVkRhD22FdthHsHs0I=</DigestValue>
      </Reference>
      <Reference URI="/word/media/image3.emf?ContentType=image/x-emf">
        <DigestMethod Algorithm="http://www.w3.org/2001/04/xmlenc#sha256"/>
        <DigestValue>Y6PGIUMie93fvC3irX9a7haLIrj3hqW0IE07HqbefCo=</DigestValue>
      </Reference>
      <Reference URI="/word/media/image4.emf?ContentType=image/x-emf">
        <DigestMethod Algorithm="http://www.w3.org/2001/04/xmlenc#sha256"/>
        <DigestValue>vm5J1iQhhbjh0+6bVeiKQsSkBZSAkDmj/LaybbgyZ1E=</DigestValue>
      </Reference>
      <Reference URI="/word/numbering.xml?ContentType=application/vnd.openxmlformats-officedocument.wordprocessingml.numbering+xml">
        <DigestMethod Algorithm="http://www.w3.org/2001/04/xmlenc#sha256"/>
        <DigestValue>fIVjDtxTvBcmcdGnBL2ls6Ay6ak7Qfe6GSXXmit1WtA=</DigestValue>
      </Reference>
      <Reference URI="/word/settings.xml?ContentType=application/vnd.openxmlformats-officedocument.wordprocessingml.settings+xml">
        <DigestMethod Algorithm="http://www.w3.org/2001/04/xmlenc#sha256"/>
        <DigestValue>3FU9H4un86yu5q0SBsE1hnCqS2Kmq5B5ijZu5gdPdUQ=</DigestValue>
      </Reference>
      <Reference URI="/word/styles.xml?ContentType=application/vnd.openxmlformats-officedocument.wordprocessingml.styles+xml">
        <DigestMethod Algorithm="http://www.w3.org/2001/04/xmlenc#sha256"/>
        <DigestValue>Jh4UMUk3kC3zCBM83hpO4+QAoa6qyTBjTSXLvCy/NOw=</DigestValue>
      </Reference>
      <Reference URI="/word/stylesWithEffects.xml?ContentType=application/vnd.ms-word.stylesWithEffects+xml">
        <DigestMethod Algorithm="http://www.w3.org/2001/04/xmlenc#sha256"/>
        <DigestValue>r/cgWVbBnu3OMOZ9NVfe1CJpOAOKfNwRenuzImvihmg=</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vlxyPanm0pOUx+wtR7fcEhflMxwpD0iEYRLztYC6uNY=</DigestValue>
      </Reference>
    </Manifest>
    <SignatureProperties>
      <SignatureProperty Id="idSignatureTime" Target="#idPackageSignature">
        <mdssi:SignatureTime xmlns:mdssi="http://schemas.openxmlformats.org/package/2006/digital-signature">
          <mdssi:Format>YYYY-MM-DDThh:mm:ssTZD</mdssi:Format>
          <mdssi:Value>2019-08-01T07:51:47Z</mdssi:Value>
        </mdssi:SignatureTime>
      </SignatureProperty>
    </SignatureProperties>
  </Object>
  <Object Id="idOfficeObject">
    <SignatureProperties>
      <SignatureProperty Id="idOfficeV1Details" Target="#idPackageSignature">
        <SignatureInfoV1 xmlns="http://schemas.microsoft.com/office/2006/digsig">
          <SetupID>{9D59F87F-4D9D-4657-AD81-DB5E089DF04D}</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2019-08-01T07:51:47Z</xd:SigningTime>
          <xd:SigningCertificate>
            <xd:Cert>
              <xd:CertDigest>
                <DigestMethod Algorithm="http://www.w3.org/2001/04/xmlenc#sha256"/>
                <DigestValue>0WJz5rGZ8xNUThwulNGRzSO21zU+LDPmpkBD8es0Pn4=</DigestValue>
              </xd:CertDigest>
              <xd:IssuerSerial>
                <X509IssuerName>OID.2.5.4.97=NTRBG-131276827, OU=Qualified TSP, O=InfoNotary PLC, L=Sofia, C=BG, CN=InfoNotary Qualified Personal Sign CA, DC=qualified-natural-ca</X509IssuerName>
                <X509SerialNumber>6491984320152493877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aMOtSjd2/n717Kb3QEZIqadNdy0Cup8R1Y3kiZmLiZyhWQ/nJq9WXwJ+FZiLqRjspN1K91dz5CSzwW6ii1gl832yYQXv5L9UQ579Iqs0/oS4en5GQk/mNOeZi6PavcCJ29yUlxP/Ip6upzJSHWXtS/ED4myiiXYOtw8xEt8P4rQFzRyYcrEge3UB9X5+Hy6Qv349gOdPsPOYSkwpfboGRuS1zWOmPdwmTPw7vCLBFwlie2FQcCsoXA73TeSFdCzP6y9k1HwsXtcDb3J8w+EV6UOYvhuxuz7nDiHlkWVn/qO7iFU8F+cngUyt9MSZ7qPENhjU38R+3UnuxAyqhmFP9XYKY2Y+UzwcOxoQpLdQ4jwMTRVc9inA82tFSTuijUDPw5WAf+Fo4+KC2a3oB02TuQzH6Zzc/VaLO1x935cz0/Caw9nSJniekC+duqr2gCLpb6rUWvi/ajMCAwEAAaOCAeswggHnMA4GA1UdDwEB/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</xd:EncapsulatedX509Certificate>
            <xd:EncapsulatedX509Certificate>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</xd:EncapsulatedX509Certificate>
          </xd:CertificateValues>
        </xd:UnsignedSignatureProperties>
      </xd:UnsignedProperties>
    </xd:QualifyingProperties>
  </Object>
  <Object Id="idValidSigLnImg">AQAAAGwAAAAAAAAAAAAAABQBAAB/AAAAAAAAAAAAAACwHAAAPg0AACBFTUYAAAEAYBwAAKoAAAAGAAAAAAAAAAAAAAAAAAAAgAcAADgEAAD9AQAAHgEAAAAAAAAAAAAAAAAAAEjEBwAwXQQ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UAQAAfwAAAAAAAAAAAAAAFQEAAIAAAAAhAPAAAAAAAAAAAAAAAIA/AAAAAAAAAAAAAIA/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gYTHekgEAABDoH2T7fwAAcEA+3ZIBAABwQD7dkgEAAAAAAAAAAAAAAadXZPt/AAACAAAAAAAAAAIAAAAAAAAAQNJXZPt/AACoQD7dkgEAAFAdyeGSAQAAkPTO1pIBAABQHcnhkgEAAFwmJ2T7fwAAUGchpPt/AACRLydkAAAAAMjQLKT7fwAAAAAAAAAAAACQ9M7WkgEAAJEvJ2T7fwAAAAAAAAAAAAAAAAAAAAAAAARe2iytjgAAQyu4owAAAAAAAAAAAAAAAAAAAAAAAAAA4Ik93ZIBAAAIfg9bLgAAAOD///8AAAAABgAAAAAAAAAAAAAAAAAAACx9D1tkdgAIAAAAACUAAAAMAAAAAwAAABgAAAAMAAAAAAAAAhIAAAAMAAAAAQAAABYAAAAMAAAACAAAAFQAAABUAAAACgAAACcAAAAeAAAASgAAAAEAAABVFdRBE9rT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</Object>
  <Object Id="idInvalidSigLnImg">AQAAAGwAAAAAAAAAAAAAABQBAAB/AAAAAAAAAAAAAACwHAAAPg0AACBFTUYAAAEA+B8AALAAAAAGAAAAAAAAAAAAAAAAAAAAgAcAADgEAAD9AQAAHgEAAAAAAAAAAAAAAAAAAEjEBwAwXQQ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UAQAAfwAAAAAAAAAAAAAAFQEAAIAAAAAhAPAAAAAAAAAAAAAAAIA/AAAAAAAAAAAAAIA/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CBhMd6SAQAAEOgfZPt/AABwQD7dkgEAAHBAPt2SAQAAAAAAAAAAAAABp1dk+38AAAIAAAAAAAAAAgAAAAAAAABA0ldk+38AAKhAPt2SAQAAUB3J4ZIBAACQ9M7WkgEAAFAdyeGSAQAAXCYnZPt/AABQZyGk+38AAJEvJ2QAAAAAyNAspPt/AAAAAAAAAAAAAJD0ztaSAQAAkS8nZPt/AAAAAAAAAAAAAAAAAAAAAAAABF7aLK2OAABDK7ijAAAAAAAAAAAAAAAAAAAAAAAAAADgiT3dkgEAAAh+D1suAAAA4P///wAAAAAGAAAAAAAAAAAAAAAAAAAALH0PW2R2AAgAAAAAJQAAAAwAAAADAAAAGAAAAAwAAAAAAAACEgAAAAwAAAABAAAAFgAAAAwAAAAIAAAAVAAAAFQAAAAKAAAAJwAAAB4AAABKAAAAAQAAAFUV1EET2tN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lAAAADAAAAAEAAAAYAAAADAAAAAAAAAISAAAADAAAAAEAAAAeAAAAGAAAAAkAAABQAAAAAAEAAF0AAAAlAAAADAAAAAEAAABUAAAA5AAAAAoAAABQAAAAtQAAAFwAAAABAAAAVRXUQRPa00EKAAAAUAAAABkAAABMAAAAAAAAAAAAAAAAAAAA//////////+AAAAAHwQgBB4EJAQuACAAFAQtACAEIAAbBC4EEQQeBBwEGAQgBBAEIAAfBB4EHwQeBBIEEAQAAAgAAAAGAAAACQAAAAcAAAADAAAAAwAAAAgAAAAEAAAABgAAAAMAAAAHAAAACwAAAAYAAAAJAAAACgAAAAgAAAAGAAAABwAAAAMAAAAIAAAACQAAAAgAAAAJAAAABwAAAAcAAABLAAAAQAAAADAAAAAFAAAAIAAAAAEAAAABAAAAEAAAAAAAAAAAAAAAFQEAAIAAAAAAAAAAAAAAABU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pYmkDx9oU5Jcf2yM/lsPYQh4Sf8=</DigestValue>
    </Reference>
    <Reference URI="#idOfficeObject" Type="http://www.w3.org/2000/09/xmldsig#Object">
      <DigestMethod Algorithm="http://www.w3.org/2000/09/xmldsig#sha1"/>
      <DigestValue>Lw0rHHPJyDnX/3Hj58g80qpCg1c=</DigestValue>
    </Reference>
    <Reference URI="#idSignedProperties" Type="http://uri.etsi.org/01903#SignedProperties">
      <Transforms>
        <Transform Algorithm="http://www.w3.org/TR/2001/REC-xml-c14n-20010315"/>
      </Transforms>
      <DigestMethod Algorithm="http://www.w3.org/2000/09/xmldsig#sha1"/>
      <DigestValue>UGSRxI9iV9kLMQENK+KZQ1Lc99c=</DigestValue>
    </Reference>
    <Reference URI="#idValidSigLnImg" Type="http://www.w3.org/2000/09/xmldsig#Object">
      <DigestMethod Algorithm="http://www.w3.org/2000/09/xmldsig#sha1"/>
      <DigestValue>14YT/1cDNVk1iw2Es+i9uNFSZAg=</DigestValue>
    </Reference>
    <Reference URI="#idInvalidSigLnImg" Type="http://www.w3.org/2000/09/xmldsig#Object">
      <DigestMethod Algorithm="http://www.w3.org/2000/09/xmldsig#sha1"/>
      <DigestValue>5qYPI5fcFT64ryeYz65OIfiDbRU=</DigestValue>
    </Reference>
  </SignedInfo>
  <SignatureValue>lR8gHtqUVhydgDRfbvtJIsgnL8bte+zpd2Fyo+6wJ9XDrOzvVDUe5fxqzjiu+JFrTsTBZtzPy0mr
CEQIRHp9/jUsNcv6ennub0CCCaphUHBNRkmAtbSyOa+6SsD6kUIeBASrSXB03UxVmkHG1qqJeW1y
RX5wXfxdHP34nu6tusjo/l196Yi91+kldeRekEmGoXHr7m4zUFFuel+vY+pSXDTnV4GKqHL8LalH
2PRlvUoQFG9lnm5bcoUGlG2KqhBzZlxIK0tpOkmL+t4yWONyVFrnzV3Z1IZZyBIJm5IvSAq6K2uf
MIocXnUlmD9XESyru3tHDsjuSa92D3AJyJwm0A==</SignatureValue>
  <KeyInfo>
    <X509Data>
      <X509Certificate>MIIHoDCCBgigAwIBAgIJAJ/l75frEnKxMA0GCSqGSIb3DQEBCwUAMIG+MSQwIgYKCZImiZPyLGQB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</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fzSYitpwIjNlpTw7PRXvzQyTFfI=</DigestValue>
      </Reference>
      <Reference URI="/word/media/image1.png?ContentType=image/png">
        <DigestMethod Algorithm="http://www.w3.org/2000/09/xmldsig#sha1"/>
        <DigestValue>+iiGItuZc3NgbkV6zI0ptexQ9H0=</DigestValue>
      </Reference>
      <Reference URI="/word/media/image2.jpeg?ContentType=image/jpeg">
        <DigestMethod Algorithm="http://www.w3.org/2000/09/xmldsig#sha1"/>
        <DigestValue>F5+veA/yVkCs81kr30u1JDH/qOE=</DigestValue>
      </Reference>
      <Reference URI="/word/settings.xml?ContentType=application/vnd.openxmlformats-officedocument.wordprocessingml.settings+xml">
        <DigestMethod Algorithm="http://www.w3.org/2000/09/xmldsig#sha1"/>
        <DigestValue>xphmYJcGfSoVmgqE7RI5aSsP2eQ=</DigestValue>
      </Reference>
      <Reference URI="/word/fontTable.xml?ContentType=application/vnd.openxmlformats-officedocument.wordprocessingml.fontTable+xml">
        <DigestMethod Algorithm="http://www.w3.org/2000/09/xmldsig#sha1"/>
        <DigestValue>r28494uI6u54WttliHN7rLsoqPM=</DigestValue>
      </Reference>
      <Reference URI="/word/webSettings.xml?ContentType=application/vnd.openxmlformats-officedocument.wordprocessingml.webSettings+xml">
        <DigestMethod Algorithm="http://www.w3.org/2000/09/xmldsig#sha1"/>
        <DigestValue>0qgNGcSiDah9EMbodbmQRL2rNn8=</DigestValue>
      </Reference>
      <Reference URI="/word/styles.xml?ContentType=application/vnd.openxmlformats-officedocument.wordprocessingml.styles+xml">
        <DigestMethod Algorithm="http://www.w3.org/2000/09/xmldsig#sha1"/>
        <DigestValue>G5YIDMoWMw3o4xbV0QnGFoos1SA=</DigestValue>
      </Reference>
      <Reference URI="/word/numbering.xml?ContentType=application/vnd.openxmlformats-officedocument.wordprocessingml.numbering+xml">
        <DigestMethod Algorithm="http://www.w3.org/2000/09/xmldsig#sha1"/>
        <DigestValue>6txoqet28foi2r9Mf3xOZbCBdw0=</DigestValue>
      </Reference>
      <Reference URI="/word/media/image4.emf?ContentType=image/x-emf">
        <DigestMethod Algorithm="http://www.w3.org/2000/09/xmldsig#sha1"/>
        <DigestValue>1TOraqmg7RYItzEe5R1TTLuimXU=</DigestValue>
      </Reference>
      <Reference URI="/word/theme/theme1.xml?ContentType=application/vnd.openxmlformats-officedocument.theme+xml">
        <DigestMethod Algorithm="http://www.w3.org/2000/09/xmldsig#sha1"/>
        <DigestValue>MBYQVrqqfvfd6oY/bwmTncjlMAM=</DigestValue>
      </Reference>
      <Reference URI="/word/document.xml?ContentType=application/vnd.openxmlformats-officedocument.wordprocessingml.document.main+xml">
        <DigestMethod Algorithm="http://www.w3.org/2000/09/xmldsig#sha1"/>
        <DigestValue>NxRQot/K7agg2jwKyiDKp+AvM+8=</DigestValue>
      </Reference>
      <Reference URI="/word/media/image3.emf?ContentType=image/x-emf">
        <DigestMethod Algorithm="http://www.w3.org/2000/09/xmldsig#sha1"/>
        <DigestValue>MicEO5xBUvRmmxtVneThK02I+js=</DigestValue>
      </Reference>
      <Reference URI="/word/footer1.xml?ContentType=application/vnd.openxmlformats-officedocument.wordprocessingml.footer+xml">
        <DigestMethod Algorithm="http://www.w3.org/2000/09/xmldsig#sha1"/>
        <DigestValue>xix/VGK8iV2k9+8o1PikJH9D3Ik=</DigestValue>
      </Reference>
      <Reference URI="/word/footnotes.xml?ContentType=application/vnd.openxmlformats-officedocument.wordprocessingml.footnotes+xml">
        <DigestMethod Algorithm="http://www.w3.org/2000/09/xmldsig#sha1"/>
        <DigestValue>KX8DUN5FrGgNzCGrjPiXd41P0BY=</DigestValue>
      </Reference>
      <Reference URI="/word/endnotes.xml?ContentType=application/vnd.openxmlformats-officedocument.wordprocessingml.endnotes+xml">
        <DigestMethod Algorithm="http://www.w3.org/2000/09/xmldsig#sha1"/>
        <DigestValue>kwGRoyQ24ltiumMudQumQV0npxc=</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settings.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8x5YE1peJrTJbJsQeP/eJ5XF+2M=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5heeWR0Fn5hXmw7yT9yMuZ/0bm4=</DigestValue>
      </Reference>
    </Manifest>
    <SignatureProperties>
      <SignatureProperty Id="idSignatureTime" Target="#idPackageSignature">
        <mdssi:SignatureTime>
          <mdssi:Format>YYYY-MM-DDThh:mm:ssTZD</mdssi:Format>
          <mdssi:Value>2019-08-01T09:48:16Z</mdssi:Value>
        </mdssi:SignatureTime>
      </SignatureProperty>
    </SignatureProperties>
  </Object>
  <Object Id="idOfficeObject">
    <SignatureProperties>
      <SignatureProperty Id="idOfficeV1Details" Target="#idPackageSignature">
        <SignatureInfoV1 xmlns="http://schemas.microsoft.com/office/2006/digsig">
          <SetupID>{84F2D61D-C72F-4CCE-9AD2-1EABD9A269BF}</SetupID>
          <SignatureText>ОА04-5344 / 01.08.2019</SignatureText>
          <SignatureImage/>
          <SignatureComments/>
          <WindowsVersion>6.1</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2019-08-01T09:48:16Z</xd:SigningTime>
          <xd:SigningCertificate>
            <xd:Cert>
              <xd:CertDigest>
                <DigestMethod Algorithm="http://www.w3.org/2000/09/xmldsig#sha1"/>
                <DigestValue>yRL+SmCPNphNutfjX4hGukVvVvc=</DigestValue>
              </xd:CertDigest>
              <xd:IssuerSerial>
                <X509IssuerName>OID.2.5.4.97=NTRBG-131276827, OU=Qualified TSP, O=InfoNotary PLC, L=Sofia, C=BG, CN=InfoNotary Qualified Personal Sign CA, DC=qualified-natural-ca</X509IssuerName>
                <X509SerialNumber>11521878657460236977</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P8AAAB/AAAAAAAAAAAAAABDIwAApBEAACBFTUYAAAEAvBoAAKIAAAAGAAAAAAAAAAAAAAAAAAAAgAcAADgEAAClAgAAfQEAAAAAAAAAAAAAAAAAANVVCgBI0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PFcSAAAAAAAAAAAAAAAAAEDoJgYAAAAAsBt83v4HAABAaQwGAAAAAAEAAAAAAAAAALoPBgAAAAB4147f/gcAAMBoDAYAAAAAAQAAAAAAAABfI8b9/gcAALjXjt/+BwAAIKoPBgAAAAAAWBIAAAAAAICYVAIAAAAAOACKAQAAAAAAAAAAAAAAAAcAAAAAAAAAwHjpAQAAAABgDukBAAAAADxXEgAAAAAA6/OQdwAAAAADAAAAAAAAAICaDwYAAAAAMAAAAAAAAACYx6bf/gcAADxXEgAAAAAABwAAAP4HAAAAAAAAAAAAANC7oncAAAAAwGgMBgAAAACYx6bf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8AAAAXAAAAAEAAACrCg1CchwNQgoAAABQAAAAFAAAAEwAAAAAAAAAAAAAAAAAAAD//////////3QAAABABDUEMwQ4BEEEQgRABDAERgQ4BD4EPQQ1BD0EIAA9BD4EPAQ1BEAEBgAAAAYAAAAFAAAABgAAAAUAAAAGAAAABgAAAAYAAAAGAAAABgAAAAYAAAAGAAAABgAAAAYAAAADAAAABgAAAAY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</Object>
  <Object Id="idInvalidSigLnImg">AQAAAGwAAAAAAAAAAAAAAP8AAAB/AAAAAAAAAAAAAABDIwAApBEAACBFTUYAAAEAVB4AAKgAAAAGAAAAAAAAAAAAAAAAAAAAgAcAADgEAAClAgAAfQEAAAAAAAAAAAAAAAAAANVVCgBI0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AAA8VxIAAAAAAAAAAAAAAAAAQOgmBgAAAACwG3ze/gcAAEBpDAYAAAAAAQAAAAAAAAAAug8GAAAAAHjXjt/+BwAAwGgMBgAAAAABAAAAAAAAAF8jxv3+BwAAuNeO3/4HAAAgqg8GAAAAAABYEgAAAAAAgJhUAgAAAAA4AIoBAAAAAAAAAAAAAAAABwAAAAAAAADAeOkBAAAAAGAO6QEAAAAAPFcSAAAAAADr85B3AAAAAAMAAAAAAAAAgJoPBgAAAAAwAAAAAAAAAJjHpt/+BwAAPFcSAAAAAAAHAAAA/gcAAAAAAAAAAAAA0LuidwAAAADAaAwGAAAAAJjHpt9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Ox9EgAAAAAAAAAAAAAAAACY1o7f/gcAAJjWjt/+BwAA2NaO3/4HAAD415Tf/gcAACB29QEAAAAAAAAAAAAAAABgVDwJAAAAADOAhN7+BwAADwzG/f4HAAAAAAAAAAAAAJABAAAAAAAAyH4SAAAAAADg////AAAAAAAAAAAAAAAAAAAAAAAAAAAGAAAAAAAAAAMAAAAAAAAAYA7pAQAAAADsfRIAAAAAAOvzkHcAAAAAIHb1AQAAAABYWKbfAAAAALCa8wgAAAAAmNaO3/4HAADsfRIAAAAAAAYAAAD+BwAAAAAAAAAAAADQu6J3AAAAAAMAAAAAAAAA4GruAWR2AAgAAAAAJQAAAAwAAAADAAAAGAAAAAwAAAAAAAACEgAAAAwAAAABAAAAFgAAAAwAAAAIAAAAVAAAAFQAAAAKAAAAJwAAAB4AAABKAAAAAQAAAKsKDUJyHA1C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wAAABcAAAAAQAAAKsKDUJyHA1CCgAAAFAAAAAUAAAATAAAAAAAAAAAAAAAAAAAAP//////////dAAAAEAENQQzBDgEQQRCBEAEMARGBDgEPgQ9BDUEPQQgAD0EPgQ8BDUEQAQGAAAABgAAAAUAAAAGAAAABQAAAAYAAAAGAAAABgAAAAYAAAAGAAAABgAAAAYAAAAGAAAABgAAAAMAAAAG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blankaOU</Template>
  <TotalTime>134</TotalTime>
  <Pages>2</Pages>
  <Words>412</Words>
  <Characters>2350</Characters>
  <Application>Microsoft Office Word</Application>
  <DocSecurity>0</DocSecurity>
  <Lines>19</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vector>
  </TitlesOfParts>
  <Company>Oblast_VT</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Tsanko Stefanov</cp:lastModifiedBy>
  <cp:revision>23</cp:revision>
  <cp:lastPrinted>2017-06-13T08:06:00Z</cp:lastPrinted>
  <dcterms:created xsi:type="dcterms:W3CDTF">2019-04-17T12:22:00Z</dcterms:created>
  <dcterms:modified xsi:type="dcterms:W3CDTF">2019-08-01T06:49:00Z</dcterms:modified>
</cp:coreProperties>
</file>